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FB828" w14:textId="77777777" w:rsidR="00302EB4" w:rsidRDefault="00C57F55">
      <w:pPr>
        <w:pStyle w:val="Textoindependiente"/>
        <w:rPr>
          <w:sz w:val="20"/>
        </w:rPr>
      </w:pPr>
      <w:r>
        <w:rPr>
          <w:noProof/>
          <w:lang w:bidi="ar-SA"/>
        </w:rPr>
        <mc:AlternateContent>
          <mc:Choice Requires="wps">
            <w:drawing>
              <wp:anchor distT="0" distB="0" distL="114300" distR="114300" simplePos="0" relativeHeight="251659264" behindDoc="0" locked="0" layoutInCell="1" allowOverlap="1" wp14:anchorId="6C22FD0E" wp14:editId="1552F57A">
                <wp:simplePos x="0" y="0"/>
                <wp:positionH relativeFrom="page">
                  <wp:posOffset>2635250</wp:posOffset>
                </wp:positionH>
                <wp:positionV relativeFrom="page">
                  <wp:posOffset>450850</wp:posOffset>
                </wp:positionV>
                <wp:extent cx="45085" cy="45085"/>
                <wp:effectExtent l="0" t="0" r="12065" b="12065"/>
                <wp:wrapNone/>
                <wp:docPr id="5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gradFill rotWithShape="0">
                          <a:gsLst>
                            <a:gs pos="0">
                              <a:srgbClr val="FFFFFF"/>
                            </a:gs>
                            <a:gs pos="100000">
                              <a:srgbClr val="FCF2AE">
                                <a:alpha val="70000"/>
                              </a:srgbClr>
                            </a:gs>
                          </a:gsLst>
                          <a:lin ang="5400000" scaled="1"/>
                        </a:gradFill>
                        <a:ln w="12700">
                          <a:solidFill>
                            <a:srgbClr val="000000"/>
                          </a:solidFill>
                          <a:prstDash val="dash"/>
                          <a:miter lim="800000"/>
                          <a:headEnd/>
                          <a:tailEnd/>
                        </a:ln>
                      </wps:spPr>
                      <wps:txbx>
                        <w:txbxContent>
                          <w:p w14:paraId="0A833378" w14:textId="77777777" w:rsidR="00C74328" w:rsidRDefault="007D1D57">
                            <w:pPr>
                              <w:spacing w:before="90"/>
                              <w:ind w:left="40"/>
                              <w:rPr>
                                <w:rFonts w:ascii="Arial"/>
                                <w:b/>
                                <w:i/>
                                <w:sz w:val="16"/>
                              </w:rPr>
                            </w:pPr>
                            <w:r>
                              <w:rPr>
                                <w:rFonts w:ascii="Arial"/>
                                <w:b/>
                                <w:i/>
                                <w:sz w:val="16"/>
                              </w:rPr>
                              <w:t>MARIA PEREZ</w:t>
                            </w:r>
                          </w:p>
                          <w:p w14:paraId="665A4A73" w14:textId="77777777" w:rsidR="00C74328" w:rsidRDefault="007D1D57">
                            <w:pPr>
                              <w:spacing w:before="16"/>
                              <w:ind w:left="40"/>
                              <w:rPr>
                                <w:rFonts w:ascii="Arial"/>
                                <w:i/>
                                <w:sz w:val="16"/>
                              </w:rPr>
                            </w:pPr>
                            <w:r>
                              <w:rPr>
                                <w:rFonts w:ascii="Arial"/>
                                <w:i/>
                                <w:sz w:val="16"/>
                              </w:rPr>
                              <w:t>2020-10-28 21:07:12</w:t>
                            </w:r>
                          </w:p>
                          <w:p w14:paraId="30E6FF09" w14:textId="77777777" w:rsidR="00C74328" w:rsidRDefault="007D1D57">
                            <w:pPr>
                              <w:spacing w:before="18"/>
                              <w:ind w:left="40"/>
                              <w:rPr>
                                <w:rFonts w:ascii="Arial"/>
                                <w:sz w:val="20"/>
                              </w:rPr>
                            </w:pPr>
                            <w:r>
                              <w:rPr>
                                <w:rFonts w:ascii="Arial"/>
                                <w:sz w:val="20"/>
                              </w:rPr>
                              <w:t>--------------------------------------------</w:t>
                            </w:r>
                          </w:p>
                          <w:p w14:paraId="28D2CD45" w14:textId="77777777" w:rsidR="00C74328" w:rsidRDefault="007D1D57">
                            <w:pPr>
                              <w:spacing w:before="10"/>
                              <w:ind w:left="40"/>
                              <w:rPr>
                                <w:rFonts w:ascii="Arial"/>
                                <w:sz w:val="20"/>
                              </w:rPr>
                            </w:pPr>
                            <w:r>
                              <w:rPr>
                                <w:rFonts w:ascii="Arial"/>
                                <w:sz w:val="20"/>
                              </w:rPr>
                              <w:t>All caps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C22FD0E" id="_x0000_t202" coordsize="21600,21600" o:spt="202" path="m,l,21600r21600,l21600,xe">
                <v:stroke joinstyle="miter"/>
                <v:path gradientshapeok="t" o:connecttype="rect"/>
              </v:shapetype>
              <v:shape id="Text Box 30" o:spid="_x0000_s1026" type="#_x0000_t202" style="position:absolute;margin-left:207.5pt;margin-top:35.5pt;width:3.55pt;height: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" strokeweight="1pt">
                <v:fill color2="#fcf2ae" o:opacity2="45875f" focus="100%" type="gradient"/>
                <v:stroke dashstyle="dash"/>
                <v:textbox inset="0,0,0,0">
                  <w:txbxContent>
                    <w:p w14:paraId="0A833378" w14:textId="77777777" w:rsidR="00C74328" w:rsidRDefault="007D1D57">
                      <w:pPr>
                        <w:spacing w:before="90"/>
                        <w:ind w:left="40"/>
                        <w:rPr>
                          <w:rFonts w:ascii="Arial"/>
                          <w:b/>
                          <w:i/>
                          <w:sz w:val="16"/>
                        </w:rPr>
                      </w:pPr>
                      <w:r>
                        <w:rPr>
                          <w:rFonts w:ascii="Arial"/>
                          <w:b/>
                          <w:i/>
                          <w:sz w:val="16"/>
                        </w:rPr>
                        <w:t>MARIA PEREZ</w:t>
                      </w:r>
                    </w:p>
                    <w:p w14:paraId="665A4A73" w14:textId="77777777" w:rsidR="00C74328" w:rsidRDefault="007D1D57">
                      <w:pPr>
                        <w:spacing w:before="16"/>
                        <w:ind w:left="40"/>
                        <w:rPr>
                          <w:rFonts w:ascii="Arial"/>
                          <w:i/>
                          <w:sz w:val="16"/>
                        </w:rPr>
                      </w:pPr>
                      <w:r>
                        <w:rPr>
                          <w:rFonts w:ascii="Arial"/>
                          <w:i/>
                          <w:sz w:val="16"/>
                        </w:rPr>
                        <w:t>2020-10-28 21:07:12</w:t>
                      </w:r>
                    </w:p>
                    <w:p w14:paraId="30E6FF09" w14:textId="77777777" w:rsidR="00C74328" w:rsidRDefault="007D1D57">
                      <w:pPr>
                        <w:spacing w:before="18"/>
                        <w:ind w:left="40"/>
                        <w:rPr>
                          <w:rFonts w:ascii="Arial"/>
                          <w:sz w:val="20"/>
                        </w:rPr>
                      </w:pPr>
                      <w:r>
                        <w:rPr>
                          <w:rFonts w:ascii="Arial"/>
                          <w:sz w:val="20"/>
                        </w:rPr>
                        <w:t>--------------------------------------------</w:t>
                      </w:r>
                    </w:p>
                    <w:p w14:paraId="28D2CD45" w14:textId="77777777" w:rsidR="00C74328" w:rsidRDefault="007D1D57">
                      <w:pPr>
                        <w:spacing w:before="10"/>
                        <w:ind w:left="40"/>
                        <w:rPr>
                          <w:rFonts w:ascii="Arial"/>
                          <w:sz w:val="20"/>
                        </w:rPr>
                      </w:pPr>
                      <w:r>
                        <w:rPr>
                          <w:rFonts w:ascii="Arial"/>
                          <w:sz w:val="20"/>
                        </w:rPr>
                        <w:t>All caps</w:t>
                      </w:r>
                    </w:p>
                  </w:txbxContent>
                </v:textbox>
                <w10:wrap anchorx="page" anchory="page"/>
              </v:shape>
            </w:pict>
          </mc:Fallback>
        </mc:AlternateContent>
      </w:r>
    </w:p>
    <w:p w14:paraId="3178A5E2" w14:textId="77777777" w:rsidR="00302EB4" w:rsidRDefault="00302EB4">
      <w:pPr>
        <w:pStyle w:val="Textoindependiente"/>
        <w:rPr>
          <w:sz w:val="20"/>
        </w:rPr>
      </w:pPr>
    </w:p>
    <w:p w14:paraId="7C809049" w14:textId="77777777" w:rsidR="00302EB4" w:rsidRDefault="00302EB4">
      <w:pPr>
        <w:pStyle w:val="Textoindependiente"/>
        <w:rPr>
          <w:sz w:val="20"/>
        </w:rPr>
      </w:pPr>
    </w:p>
    <w:p w14:paraId="6B2C41C5" w14:textId="77777777" w:rsidR="00302EB4" w:rsidRDefault="00302EB4">
      <w:pPr>
        <w:pStyle w:val="Textoindependiente"/>
        <w:rPr>
          <w:sz w:val="20"/>
        </w:rPr>
      </w:pPr>
    </w:p>
    <w:p w14:paraId="1BE40925" w14:textId="77777777" w:rsidR="00302EB4" w:rsidRDefault="00302EB4">
      <w:pPr>
        <w:pStyle w:val="Textoindependiente"/>
        <w:rPr>
          <w:sz w:val="20"/>
        </w:rPr>
      </w:pPr>
    </w:p>
    <w:p w14:paraId="163F9D8C" w14:textId="77777777" w:rsidR="00302EB4" w:rsidRDefault="00302EB4">
      <w:pPr>
        <w:pStyle w:val="Textoindependiente"/>
        <w:rPr>
          <w:sz w:val="20"/>
        </w:rPr>
      </w:pPr>
    </w:p>
    <w:p w14:paraId="218BB3D1" w14:textId="77777777" w:rsidR="00302EB4" w:rsidRDefault="00302EB4">
      <w:pPr>
        <w:pStyle w:val="Textoindependiente"/>
        <w:rPr>
          <w:sz w:val="20"/>
        </w:rPr>
      </w:pPr>
    </w:p>
    <w:p w14:paraId="077E15FF" w14:textId="77777777" w:rsidR="00C74328" w:rsidRDefault="00C74328">
      <w:pPr>
        <w:pStyle w:val="Textoindependiente"/>
        <w:rPr>
          <w:sz w:val="20"/>
        </w:rPr>
      </w:pPr>
    </w:p>
    <w:p w14:paraId="0B1E8C8A" w14:textId="77777777" w:rsidR="00C74328" w:rsidRDefault="00C74328">
      <w:pPr>
        <w:pStyle w:val="Textoindependiente"/>
        <w:rPr>
          <w:sz w:val="20"/>
        </w:rPr>
      </w:pPr>
    </w:p>
    <w:p w14:paraId="2E0246C0" w14:textId="77777777" w:rsidR="00C74328" w:rsidRDefault="00C74328">
      <w:pPr>
        <w:pStyle w:val="Textoindependiente"/>
        <w:rPr>
          <w:sz w:val="20"/>
        </w:rPr>
      </w:pPr>
    </w:p>
    <w:p w14:paraId="28610B91" w14:textId="77777777" w:rsidR="00C74328" w:rsidRDefault="00C74328">
      <w:pPr>
        <w:pStyle w:val="Textoindependiente"/>
        <w:rPr>
          <w:sz w:val="20"/>
        </w:rPr>
      </w:pPr>
    </w:p>
    <w:p w14:paraId="2E058F05" w14:textId="77777777" w:rsidR="00C74328" w:rsidRDefault="00C74328">
      <w:pPr>
        <w:pStyle w:val="Textoindependiente"/>
        <w:rPr>
          <w:sz w:val="20"/>
        </w:rPr>
      </w:pPr>
    </w:p>
    <w:p w14:paraId="264C8863" w14:textId="77777777" w:rsidR="00C74328" w:rsidRDefault="00C74328">
      <w:pPr>
        <w:pStyle w:val="Textoindependiente"/>
        <w:rPr>
          <w:sz w:val="20"/>
        </w:rPr>
      </w:pPr>
    </w:p>
    <w:p w14:paraId="61190213" w14:textId="77777777" w:rsidR="00C74328" w:rsidRDefault="00C74328">
      <w:pPr>
        <w:pStyle w:val="Textoindependiente"/>
        <w:rPr>
          <w:sz w:val="20"/>
        </w:rPr>
      </w:pPr>
    </w:p>
    <w:p w14:paraId="17717104" w14:textId="77777777" w:rsidR="00C74328" w:rsidRDefault="00C74328">
      <w:pPr>
        <w:pStyle w:val="Textoindependiente"/>
        <w:rPr>
          <w:sz w:val="20"/>
        </w:rPr>
      </w:pPr>
    </w:p>
    <w:p w14:paraId="76095F52" w14:textId="77777777" w:rsidR="00C74328" w:rsidRDefault="00C74328">
      <w:pPr>
        <w:pStyle w:val="Textoindependiente"/>
        <w:spacing w:before="9"/>
        <w:rPr>
          <w:sz w:val="26"/>
        </w:rPr>
      </w:pPr>
    </w:p>
    <w:p w14:paraId="732E7002" w14:textId="77777777" w:rsidR="00C74328" w:rsidRDefault="00C74328">
      <w:pPr>
        <w:spacing w:line="696" w:lineRule="auto"/>
        <w:sectPr w:rsidR="00C74328" w:rsidSect="008D4185">
          <w:headerReference w:type="even" r:id="rId7"/>
          <w:headerReference w:type="default" r:id="rId8"/>
          <w:headerReference w:type="first" r:id="rId9"/>
          <w:type w:val="continuous"/>
          <w:pgSz w:w="12240" w:h="15840"/>
          <w:pgMar w:top="1000" w:right="1300" w:bottom="280" w:left="1320" w:header="731" w:footer="720" w:gutter="0"/>
          <w:pgNumType w:start="1"/>
          <w:cols w:space="720"/>
          <w:docGrid w:linePitch="326"/>
        </w:sectPr>
      </w:pPr>
    </w:p>
    <w:p w14:paraId="578BEA58" w14:textId="77777777" w:rsidR="00B14AF3" w:rsidRDefault="00AE66E5" w:rsidP="00AE66E5">
      <w:pPr>
        <w:pStyle w:val="Ttulo1"/>
        <w:ind w:left="0"/>
      </w:pPr>
      <w:r>
        <w:lastRenderedPageBreak/>
        <w:t xml:space="preserve">         </w:t>
      </w:r>
    </w:p>
    <w:p w14:paraId="2DAA2848" w14:textId="77777777" w:rsidR="0074507B" w:rsidRDefault="0074507B" w:rsidP="00AE66E5">
      <w:pPr>
        <w:pStyle w:val="Ttulo1"/>
        <w:ind w:left="0"/>
      </w:pPr>
    </w:p>
    <w:p w14:paraId="73D824B9" w14:textId="77777777" w:rsidR="0074507B" w:rsidRDefault="0074507B" w:rsidP="00AE66E5">
      <w:pPr>
        <w:pStyle w:val="Ttulo1"/>
        <w:ind w:left="0"/>
      </w:pPr>
    </w:p>
    <w:p w14:paraId="4605D3DA" w14:textId="77777777" w:rsidR="00B14AF3" w:rsidRDefault="00B14AF3" w:rsidP="00AE66E5">
      <w:pPr>
        <w:pStyle w:val="Ttulo1"/>
        <w:ind w:left="0"/>
      </w:pPr>
    </w:p>
    <w:p w14:paraId="689D3BC4" w14:textId="77777777" w:rsidR="00C74328" w:rsidRDefault="00B62370" w:rsidP="00AE66E5">
      <w:pPr>
        <w:pStyle w:val="Ttulo1"/>
        <w:ind w:left="0"/>
      </w:pPr>
      <w:r>
        <w:t xml:space="preserve">                                      </w:t>
      </w:r>
      <w:r w:rsidR="007D1D57">
        <w:t>Burnout in Nursing Professionals</w:t>
      </w:r>
    </w:p>
    <w:p w14:paraId="730ACBC8" w14:textId="77777777" w:rsidR="00B62370" w:rsidRPr="00302EB4" w:rsidRDefault="00B62370" w:rsidP="00AE66E5">
      <w:pPr>
        <w:pStyle w:val="Ttulo1"/>
        <w:ind w:left="0"/>
      </w:pPr>
    </w:p>
    <w:p w14:paraId="0038A1FC" w14:textId="77777777" w:rsidR="00C74328" w:rsidRPr="00302EB4" w:rsidRDefault="007D1D57" w:rsidP="00302EB4">
      <w:pPr>
        <w:pStyle w:val="Textoindependiente"/>
        <w:spacing w:before="181" w:line="480" w:lineRule="auto"/>
        <w:ind w:left="105" w:right="236" w:firstLine="720"/>
      </w:pPr>
      <w:r>
        <w:t xml:space="preserve">Nursing is very complex, and it requires a strong personality to endure all work-related stress and problems. For a long time, many nurses and health workers have found themselves unable to withhold job pressure and balancing it with family and other daily activities that involve themselves in. as a result, they end up in distress and depression, making them unable to perform their duties as it is required of </w:t>
      </w:r>
      <w:commentRangeStart w:id="0"/>
      <w:r>
        <w:t>them</w:t>
      </w:r>
      <w:commentRangeEnd w:id="0"/>
      <w:r w:rsidR="00823DC5">
        <w:rPr>
          <w:rStyle w:val="Refdecomentario"/>
          <w:rFonts w:eastAsiaTheme="minorHAnsi"/>
          <w:lang w:bidi="ar-SA"/>
        </w:rPr>
        <w:commentReference w:id="0"/>
      </w:r>
      <w:r>
        <w:t>. Too heavy workloads, extended shifts, and management problems are among the many reasons that make the field quite unbearable for many nurses.</w:t>
      </w:r>
    </w:p>
    <w:p w14:paraId="17AAEA6F" w14:textId="77777777" w:rsidR="00C74328" w:rsidRDefault="00302EB4" w:rsidP="00302EB4">
      <w:pPr>
        <w:pStyle w:val="Textoindependiente"/>
        <w:spacing w:line="480" w:lineRule="auto"/>
        <w:ind w:left="105" w:right="164" w:firstLine="720"/>
        <w:sectPr w:rsidR="00C74328">
          <w:pgSz w:w="12240" w:h="15840"/>
          <w:pgMar w:top="1000" w:right="1300" w:bottom="280" w:left="1320" w:header="731" w:footer="0" w:gutter="0"/>
          <w:cols w:space="720"/>
        </w:sectPr>
      </w:pPr>
      <w:r>
        <w:t>According to Patrick and</w:t>
      </w:r>
      <w:r w:rsidR="007D1D57">
        <w:t xml:space="preserve"> Lavery (2007), </w:t>
      </w:r>
      <w:r>
        <w:t>organizational management issues are</w:t>
      </w:r>
      <w:r w:rsidR="007D1D57">
        <w:t xml:space="preserve"> the most significant contributor to stress-related problems among nurses. Burnout is characterized by emotional exhaustion, reduced personal accomplishments, and depression among workers. These conditions lead nurses to become less productive, resigning, or even getting depressed both at work and at home. As a result of the effects of burnout, medical facilities become understaffed and cannot handle heavy workloads.</w:t>
      </w:r>
    </w:p>
    <w:p w14:paraId="12F06C69" w14:textId="77777777" w:rsidR="00B14AF3" w:rsidRDefault="00B14AF3" w:rsidP="00302EB4">
      <w:pPr>
        <w:pStyle w:val="Ttulo1"/>
        <w:ind w:left="0"/>
      </w:pPr>
    </w:p>
    <w:p w14:paraId="2C7BAFF3" w14:textId="77777777" w:rsidR="00C74328" w:rsidRDefault="00B62370" w:rsidP="00302EB4">
      <w:pPr>
        <w:pStyle w:val="Ttulo1"/>
        <w:ind w:left="0"/>
      </w:pPr>
      <w:r>
        <w:t xml:space="preserve">                                   </w:t>
      </w:r>
      <w:r w:rsidR="007D1D57">
        <w:t>Significance of the Practice Problem</w:t>
      </w:r>
    </w:p>
    <w:p w14:paraId="2019C4F8" w14:textId="77777777" w:rsidR="00C74328" w:rsidRDefault="00C74328">
      <w:pPr>
        <w:pStyle w:val="Textoindependiente"/>
        <w:rPr>
          <w:b/>
          <w:sz w:val="26"/>
        </w:rPr>
      </w:pPr>
    </w:p>
    <w:p w14:paraId="17A612EC" w14:textId="77777777" w:rsidR="00C74328" w:rsidRDefault="007D1D57">
      <w:pPr>
        <w:pStyle w:val="Textoindependiente"/>
        <w:spacing w:before="232" w:line="480" w:lineRule="auto"/>
        <w:ind w:left="114" w:right="142" w:firstLine="590"/>
      </w:pPr>
      <w:r>
        <w:t xml:space="preserve">The purpose of this study is to level and prevalence of burnout among professionals in the nursing practice. After assessing the prevalence, we will go ahead and identify the leading causes of burnout among nurses and discuss how burnout affects the nursing profession as a whole and how it affects an individual emotionally both at work and at home. At the end we will seek for ways of preventing burnout and recommend possible solutions that can be implemented by healthcare facilities to prevent their workers from suffering from burnout. When all individuals are satisfied at work and working at optimal levels without pressure and stress, productivity increase and health facilities dispense quality services to their </w:t>
      </w:r>
      <w:commentRangeStart w:id="1"/>
      <w:r>
        <w:t>customers</w:t>
      </w:r>
      <w:commentRangeEnd w:id="1"/>
      <w:r w:rsidR="00823DC5">
        <w:rPr>
          <w:rStyle w:val="Refdecomentario"/>
          <w:rFonts w:eastAsiaTheme="minorHAnsi"/>
          <w:lang w:bidi="ar-SA"/>
        </w:rPr>
        <w:commentReference w:id="1"/>
      </w:r>
      <w:r>
        <w:t>.</w:t>
      </w:r>
    </w:p>
    <w:p w14:paraId="59309D62" w14:textId="77777777" w:rsidR="00C74328" w:rsidRDefault="00AF2AF6">
      <w:pPr>
        <w:pStyle w:val="Textoindependiente"/>
        <w:spacing w:line="480" w:lineRule="auto"/>
        <w:ind w:left="120" w:right="301" w:firstLine="14"/>
      </w:pPr>
      <w:r>
        <w:t xml:space="preserve">       </w:t>
      </w:r>
      <w:r w:rsidR="007D1D57">
        <w:t xml:space="preserve">It is important to conduct this study because of the rising cases of nurses resigning form duty in the recent years because of being overwhelmed with work. According to a recent article in The Guardian, </w:t>
      </w:r>
      <w:r w:rsidR="007D1D57">
        <w:rPr>
          <w:i/>
        </w:rPr>
        <w:t xml:space="preserve">‘Record numbers of NHS staff quitting due to long hours’ </w:t>
      </w:r>
      <w:r w:rsidR="007D1D57">
        <w:t xml:space="preserve">the number of nurses leaving their jobs has tripled despite there being over 40,000 job openings that nurses are supposed to fill. The study indicates that a big percent of those that have quit did so because of spending too much time at work, poor work life and not having time for </w:t>
      </w:r>
      <w:commentRangeStart w:id="2"/>
      <w:r w:rsidR="007D1D57">
        <w:t>family</w:t>
      </w:r>
      <w:commentRangeEnd w:id="2"/>
      <w:r w:rsidR="00823DC5">
        <w:rPr>
          <w:rStyle w:val="Refdecomentario"/>
          <w:rFonts w:eastAsiaTheme="minorHAnsi"/>
          <w:lang w:bidi="ar-SA"/>
        </w:rPr>
        <w:commentReference w:id="2"/>
      </w:r>
      <w:r w:rsidR="007D1D57">
        <w:t>.</w:t>
      </w:r>
    </w:p>
    <w:p w14:paraId="3912948A" w14:textId="77777777" w:rsidR="00C74328" w:rsidRDefault="00C74328">
      <w:pPr>
        <w:pStyle w:val="Textoindependiente"/>
        <w:spacing w:before="9"/>
        <w:rPr>
          <w:sz w:val="21"/>
        </w:rPr>
      </w:pPr>
    </w:p>
    <w:p w14:paraId="18D9471B" w14:textId="77777777" w:rsidR="00C74328" w:rsidRDefault="00AF2AF6">
      <w:pPr>
        <w:pStyle w:val="Textoindependiente"/>
        <w:spacing w:line="480" w:lineRule="auto"/>
        <w:ind w:left="120" w:right="182" w:firstLine="14"/>
      </w:pPr>
      <w:r>
        <w:t xml:space="preserve">      </w:t>
      </w:r>
      <w:r w:rsidR="007D1D57">
        <w:t>With such a great number of nurses leaving their jobs and professions, there could be a looming crisis that is ahead. A good example was witnessed at the wake of Covid19 where hospitals were overwhelmed by large number of cases that required special attention. Having few nurses, it has been very difficult to manage the crisis. Therefore, this study seeks to understand why nurses are getting burned out in large numbers and suggest solutions that are going to manage the crisis.</w:t>
      </w:r>
    </w:p>
    <w:p w14:paraId="62898989" w14:textId="77777777" w:rsidR="00C74328" w:rsidRDefault="00C74328">
      <w:pPr>
        <w:spacing w:line="480" w:lineRule="auto"/>
        <w:sectPr w:rsidR="00C74328">
          <w:headerReference w:type="default" r:id="rId14"/>
          <w:pgSz w:w="12240" w:h="15840"/>
          <w:pgMar w:top="1000" w:right="1300" w:bottom="280" w:left="1320" w:header="746" w:footer="0" w:gutter="0"/>
          <w:cols w:space="720"/>
        </w:sectPr>
      </w:pPr>
    </w:p>
    <w:p w14:paraId="516E257C" w14:textId="77777777" w:rsidR="00C74328" w:rsidRDefault="00C74328">
      <w:pPr>
        <w:pStyle w:val="Textoindependiente"/>
        <w:rPr>
          <w:sz w:val="20"/>
        </w:rPr>
      </w:pPr>
    </w:p>
    <w:p w14:paraId="09A0E24A" w14:textId="77777777" w:rsidR="00C74328" w:rsidRDefault="00C74328">
      <w:pPr>
        <w:pStyle w:val="Textoindependiente"/>
        <w:rPr>
          <w:sz w:val="20"/>
        </w:rPr>
      </w:pPr>
    </w:p>
    <w:p w14:paraId="7C15D4FF" w14:textId="77777777" w:rsidR="00C74328" w:rsidRDefault="00C74328">
      <w:pPr>
        <w:pStyle w:val="Textoindependiente"/>
        <w:rPr>
          <w:sz w:val="20"/>
        </w:rPr>
      </w:pPr>
    </w:p>
    <w:p w14:paraId="6C99299A" w14:textId="77777777" w:rsidR="00C74328" w:rsidRDefault="00C74328">
      <w:pPr>
        <w:pStyle w:val="Textoindependiente"/>
        <w:spacing w:before="2"/>
        <w:rPr>
          <w:sz w:val="28"/>
        </w:rPr>
      </w:pPr>
    </w:p>
    <w:p w14:paraId="4ADDF999" w14:textId="77777777" w:rsidR="00C74328" w:rsidRDefault="007D1D57">
      <w:pPr>
        <w:pStyle w:val="Textoindependiente"/>
        <w:spacing w:before="90" w:line="480" w:lineRule="auto"/>
        <w:ind w:left="120" w:right="508" w:firstLine="14"/>
      </w:pPr>
      <w:r>
        <w:t>Hopefully, we can come up with possible measures to ensure that nurses are satisfied at work and are providing good care for their patients.</w:t>
      </w:r>
    </w:p>
    <w:p w14:paraId="40BD37C7" w14:textId="77777777" w:rsidR="00C74328" w:rsidRDefault="00C74328">
      <w:pPr>
        <w:pStyle w:val="Textoindependiente"/>
        <w:spacing w:before="8"/>
        <w:rPr>
          <w:sz w:val="21"/>
        </w:rPr>
      </w:pPr>
    </w:p>
    <w:p w14:paraId="361194ED" w14:textId="77777777" w:rsidR="00C74328" w:rsidRDefault="007D1D57">
      <w:pPr>
        <w:pStyle w:val="Ttulo1"/>
        <w:spacing w:before="0"/>
      </w:pPr>
      <w:r>
        <w:t>PICOT Question</w:t>
      </w:r>
    </w:p>
    <w:p w14:paraId="5B8B1473" w14:textId="77777777" w:rsidR="00C74328" w:rsidRDefault="00C74328">
      <w:pPr>
        <w:pStyle w:val="Textoindependiente"/>
        <w:rPr>
          <w:b/>
          <w:sz w:val="26"/>
        </w:rPr>
      </w:pPr>
    </w:p>
    <w:p w14:paraId="019C5D24" w14:textId="77777777" w:rsidR="00C74328" w:rsidRDefault="007D1D57">
      <w:pPr>
        <w:pStyle w:val="Textoindependiente"/>
        <w:spacing w:before="231" w:line="480" w:lineRule="auto"/>
        <w:ind w:left="120" w:right="188" w:firstLine="780"/>
      </w:pPr>
      <w:r>
        <w:t xml:space="preserve">The compelling need to analyze the study issue and why nurses are getting burned out in large numbers will be developed using the PICOT format below. (P)the population of interest, (I)Int. ervention for the issue at hand, (C)Comparison of the issue of interest, (O)outcome of the interest, and the time (T) used to relay the </w:t>
      </w:r>
      <w:commentRangeStart w:id="3"/>
      <w:r>
        <w:t>outcome</w:t>
      </w:r>
      <w:commentRangeEnd w:id="3"/>
      <w:r w:rsidR="00823DC5">
        <w:rPr>
          <w:rStyle w:val="Refdecomentario"/>
          <w:rFonts w:eastAsiaTheme="minorHAnsi"/>
          <w:lang w:bidi="ar-SA"/>
        </w:rPr>
        <w:commentReference w:id="3"/>
      </w:r>
      <w:r>
        <w:t>.</w:t>
      </w:r>
    </w:p>
    <w:p w14:paraId="66ADEDFD" w14:textId="77777777" w:rsidR="00C74328" w:rsidRPr="00B14AF3" w:rsidRDefault="007D1D57">
      <w:pPr>
        <w:pStyle w:val="Textoindependiente"/>
        <w:spacing w:before="159"/>
        <w:ind w:left="120"/>
        <w:rPr>
          <w:b/>
          <w:iCs/>
        </w:rPr>
      </w:pPr>
      <w:r w:rsidRPr="00B14AF3">
        <w:rPr>
          <w:b/>
          <w:iCs/>
        </w:rPr>
        <w:t>Population</w:t>
      </w:r>
    </w:p>
    <w:p w14:paraId="399000CB" w14:textId="77777777" w:rsidR="00C74328" w:rsidRDefault="00C74328">
      <w:pPr>
        <w:pStyle w:val="Textoindependiente"/>
        <w:spacing w:before="2"/>
        <w:rPr>
          <w:sz w:val="38"/>
        </w:rPr>
      </w:pPr>
    </w:p>
    <w:p w14:paraId="647B30AE" w14:textId="77777777" w:rsidR="00C74328" w:rsidRDefault="007D1D57">
      <w:pPr>
        <w:pStyle w:val="Textoindependiente"/>
        <w:spacing w:line="480" w:lineRule="auto"/>
        <w:ind w:left="120" w:right="682"/>
      </w:pPr>
      <w:r>
        <w:t>The targeted population for this research is registered nurses who are working in public and private facilities across the nation.</w:t>
      </w:r>
    </w:p>
    <w:p w14:paraId="6507613E" w14:textId="77777777" w:rsidR="00C74328" w:rsidRPr="00B14AF3" w:rsidRDefault="007D1D57">
      <w:pPr>
        <w:pStyle w:val="Textoindependiente"/>
        <w:spacing w:before="159"/>
        <w:ind w:left="120"/>
        <w:rPr>
          <w:b/>
          <w:iCs/>
        </w:rPr>
      </w:pPr>
      <w:r w:rsidRPr="00B14AF3">
        <w:rPr>
          <w:b/>
          <w:iCs/>
        </w:rPr>
        <w:t>Intervention</w:t>
      </w:r>
    </w:p>
    <w:p w14:paraId="672A8626" w14:textId="77777777" w:rsidR="00C74328" w:rsidRDefault="00C74328">
      <w:pPr>
        <w:pStyle w:val="Textoindependiente"/>
        <w:spacing w:before="8"/>
        <w:rPr>
          <w:sz w:val="37"/>
        </w:rPr>
      </w:pPr>
    </w:p>
    <w:p w14:paraId="65695EF5" w14:textId="77777777" w:rsidR="00C74328" w:rsidRDefault="007D1D57">
      <w:pPr>
        <w:pStyle w:val="Textoindependiente"/>
        <w:spacing w:before="1" w:line="480" w:lineRule="auto"/>
        <w:ind w:left="120" w:right="282"/>
      </w:pPr>
      <w:r>
        <w:t>The desired intervention is creating awareness on the optimum workload and coming up with possible solutions to prevent nurses from being burned out or reducing the currently high rate. When such is done, the large number of nurses resigning due to a low work-life balance may be minimized.</w:t>
      </w:r>
    </w:p>
    <w:p w14:paraId="166CC036" w14:textId="77777777" w:rsidR="00C74328" w:rsidRPr="00B14AF3" w:rsidRDefault="007D1D57">
      <w:pPr>
        <w:pStyle w:val="Textoindependiente"/>
        <w:spacing w:before="163"/>
        <w:ind w:left="120"/>
        <w:rPr>
          <w:b/>
          <w:iCs/>
        </w:rPr>
      </w:pPr>
      <w:r w:rsidRPr="00B14AF3">
        <w:rPr>
          <w:b/>
          <w:iCs/>
        </w:rPr>
        <w:t>Comparison</w:t>
      </w:r>
    </w:p>
    <w:p w14:paraId="65169DF9" w14:textId="77777777" w:rsidR="00C74328" w:rsidRDefault="00C74328">
      <w:pPr>
        <w:pStyle w:val="Textoindependiente"/>
        <w:spacing w:before="9"/>
        <w:rPr>
          <w:sz w:val="37"/>
        </w:rPr>
      </w:pPr>
    </w:p>
    <w:p w14:paraId="2FB748CD" w14:textId="77777777" w:rsidR="00C74328" w:rsidRDefault="007D1D57">
      <w:pPr>
        <w:pStyle w:val="Textoindependiente"/>
        <w:spacing w:line="480" w:lineRule="auto"/>
        <w:ind w:left="120" w:right="290"/>
      </w:pPr>
      <w:r>
        <w:t>Several factors will be compared, among them being the performance and customer satisfaction level from overworked nurses. This will be done to assess the effect of quality output on heavy workload among nurses.</w:t>
      </w:r>
    </w:p>
    <w:p w14:paraId="2570B72B" w14:textId="77777777" w:rsidR="00C74328" w:rsidRDefault="00C74328">
      <w:pPr>
        <w:spacing w:line="480" w:lineRule="auto"/>
        <w:sectPr w:rsidR="00C74328">
          <w:headerReference w:type="default" r:id="rId15"/>
          <w:pgSz w:w="12240" w:h="15840"/>
          <w:pgMar w:top="1000" w:right="1300" w:bottom="280" w:left="1320" w:header="731" w:footer="0" w:gutter="0"/>
          <w:cols w:space="720"/>
        </w:sectPr>
      </w:pPr>
    </w:p>
    <w:p w14:paraId="702FA62A" w14:textId="77777777" w:rsidR="00C74328" w:rsidRDefault="00C74328">
      <w:pPr>
        <w:pStyle w:val="Textoindependiente"/>
        <w:rPr>
          <w:sz w:val="20"/>
        </w:rPr>
      </w:pPr>
    </w:p>
    <w:p w14:paraId="6F068647" w14:textId="77777777" w:rsidR="00B14AF3" w:rsidRDefault="00B14AF3">
      <w:pPr>
        <w:pStyle w:val="Textoindependiente"/>
        <w:rPr>
          <w:sz w:val="20"/>
        </w:rPr>
      </w:pPr>
    </w:p>
    <w:p w14:paraId="685A36B8" w14:textId="77777777" w:rsidR="00B14AF3" w:rsidRDefault="00B14AF3">
      <w:pPr>
        <w:pStyle w:val="Textoindependiente"/>
        <w:rPr>
          <w:sz w:val="20"/>
        </w:rPr>
      </w:pPr>
    </w:p>
    <w:p w14:paraId="67F22475" w14:textId="77777777" w:rsidR="00C74328" w:rsidRDefault="007D1D57" w:rsidP="00302EB4">
      <w:pPr>
        <w:pStyle w:val="Textoindependiente"/>
        <w:spacing w:before="90"/>
        <w:rPr>
          <w:b/>
          <w:iCs/>
        </w:rPr>
      </w:pPr>
      <w:r w:rsidRPr="00B14AF3">
        <w:rPr>
          <w:b/>
          <w:iCs/>
        </w:rPr>
        <w:t>Outcome</w:t>
      </w:r>
    </w:p>
    <w:p w14:paraId="4F6D80C2" w14:textId="77777777" w:rsidR="00B62370" w:rsidRPr="00B14AF3" w:rsidRDefault="00B62370" w:rsidP="00302EB4">
      <w:pPr>
        <w:pStyle w:val="Textoindependiente"/>
        <w:spacing w:before="90"/>
        <w:rPr>
          <w:b/>
          <w:iCs/>
        </w:rPr>
      </w:pPr>
    </w:p>
    <w:p w14:paraId="36F16DAA" w14:textId="77777777" w:rsidR="00C74328" w:rsidRDefault="007D1D57" w:rsidP="00302EB4">
      <w:pPr>
        <w:pStyle w:val="Textoindependiente"/>
        <w:spacing w:line="477" w:lineRule="auto"/>
        <w:ind w:right="182" w:firstLine="120"/>
      </w:pPr>
      <w:r>
        <w:t>The outcome of this study is to create a perfect work-life balance among nurses. By eliminating the contributors to burnout among nurses, nurses can get the desired job satisfaction and perform well both at work and at home.</w:t>
      </w:r>
    </w:p>
    <w:p w14:paraId="6708EEC5" w14:textId="77777777" w:rsidR="00C74328" w:rsidRPr="00B14AF3" w:rsidRDefault="007D1D57" w:rsidP="00B62370">
      <w:pPr>
        <w:pStyle w:val="Textoindependiente"/>
        <w:spacing w:before="167"/>
        <w:rPr>
          <w:b/>
          <w:iCs/>
        </w:rPr>
      </w:pPr>
      <w:r w:rsidRPr="00B14AF3">
        <w:rPr>
          <w:b/>
          <w:iCs/>
        </w:rPr>
        <w:t>Time frame</w:t>
      </w:r>
    </w:p>
    <w:p w14:paraId="5CBCD781" w14:textId="77777777" w:rsidR="00C74328" w:rsidRDefault="00C74328">
      <w:pPr>
        <w:pStyle w:val="Textoindependiente"/>
        <w:spacing w:before="9"/>
        <w:rPr>
          <w:sz w:val="37"/>
        </w:rPr>
      </w:pPr>
    </w:p>
    <w:p w14:paraId="53A444D5" w14:textId="77777777" w:rsidR="00C74328" w:rsidRDefault="007D1D57">
      <w:pPr>
        <w:pStyle w:val="Textoindependiente"/>
        <w:ind w:left="120"/>
      </w:pPr>
      <w:r>
        <w:t>The time frame for this project is the three months of the fall 2020 semester.</w:t>
      </w:r>
    </w:p>
    <w:p w14:paraId="5FF17878" w14:textId="77777777" w:rsidR="00C74328" w:rsidRDefault="00C74328">
      <w:pPr>
        <w:pStyle w:val="Textoindependiente"/>
        <w:rPr>
          <w:sz w:val="26"/>
        </w:rPr>
      </w:pPr>
    </w:p>
    <w:p w14:paraId="4DA76C4F" w14:textId="77777777" w:rsidR="00C74328" w:rsidRDefault="00C74328">
      <w:pPr>
        <w:pStyle w:val="Textoindependiente"/>
        <w:rPr>
          <w:sz w:val="26"/>
        </w:rPr>
      </w:pPr>
    </w:p>
    <w:p w14:paraId="2AF2EEF0" w14:textId="77777777" w:rsidR="00C74328" w:rsidRDefault="00C57F55">
      <w:pPr>
        <w:pStyle w:val="Textoindependiente"/>
        <w:spacing w:before="9"/>
        <w:rPr>
          <w:sz w:val="33"/>
        </w:rPr>
      </w:pPr>
      <w:r>
        <w:rPr>
          <w:noProof/>
          <w:lang w:bidi="ar-SA"/>
        </w:rPr>
        <mc:AlternateContent>
          <mc:Choice Requires="wps">
            <w:drawing>
              <wp:anchor distT="0" distB="0" distL="114300" distR="114300" simplePos="0" relativeHeight="251660288" behindDoc="0" locked="0" layoutInCell="1" allowOverlap="1" wp14:anchorId="2AA018AC" wp14:editId="5ADF3FAC">
                <wp:simplePos x="0" y="0"/>
                <wp:positionH relativeFrom="page">
                  <wp:posOffset>7586980</wp:posOffset>
                </wp:positionH>
                <wp:positionV relativeFrom="paragraph">
                  <wp:posOffset>233045</wp:posOffset>
                </wp:positionV>
                <wp:extent cx="45719" cy="45719"/>
                <wp:effectExtent l="0" t="0" r="0" b="0"/>
                <wp:wrapNone/>
                <wp:docPr id="5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5719" cy="45719"/>
                        </a:xfrm>
                        <a:custGeom>
                          <a:avLst/>
                          <a:gdLst>
                            <a:gd name="T0" fmla="+- 0 8587 8157"/>
                            <a:gd name="T1" fmla="*/ T0 w 480"/>
                            <a:gd name="T2" fmla="+- 0 -272 -272"/>
                            <a:gd name="T3" fmla="*/ -272 h 480"/>
                            <a:gd name="T4" fmla="+- 0 8207 8157"/>
                            <a:gd name="T5" fmla="*/ T4 w 480"/>
                            <a:gd name="T6" fmla="+- 0 -272 -272"/>
                            <a:gd name="T7" fmla="*/ -272 h 480"/>
                            <a:gd name="T8" fmla="+- 0 8188 8157"/>
                            <a:gd name="T9" fmla="*/ T8 w 480"/>
                            <a:gd name="T10" fmla="+- 0 -268 -272"/>
                            <a:gd name="T11" fmla="*/ -268 h 480"/>
                            <a:gd name="T12" fmla="+- 0 8172 8157"/>
                            <a:gd name="T13" fmla="*/ T12 w 480"/>
                            <a:gd name="T14" fmla="+- 0 -257 -272"/>
                            <a:gd name="T15" fmla="*/ -257 h 480"/>
                            <a:gd name="T16" fmla="+- 0 8161 8157"/>
                            <a:gd name="T17" fmla="*/ T16 w 480"/>
                            <a:gd name="T18" fmla="+- 0 -241 -272"/>
                            <a:gd name="T19" fmla="*/ -241 h 480"/>
                            <a:gd name="T20" fmla="+- 0 8157 8157"/>
                            <a:gd name="T21" fmla="*/ T20 w 480"/>
                            <a:gd name="T22" fmla="+- 0 -222 -272"/>
                            <a:gd name="T23" fmla="*/ -222 h 480"/>
                            <a:gd name="T24" fmla="+- 0 8157 8157"/>
                            <a:gd name="T25" fmla="*/ T24 w 480"/>
                            <a:gd name="T26" fmla="+- 0 158 -272"/>
                            <a:gd name="T27" fmla="*/ 158 h 480"/>
                            <a:gd name="T28" fmla="+- 0 8161 8157"/>
                            <a:gd name="T29" fmla="*/ T28 w 480"/>
                            <a:gd name="T30" fmla="+- 0 178 -272"/>
                            <a:gd name="T31" fmla="*/ 178 h 480"/>
                            <a:gd name="T32" fmla="+- 0 8172 8157"/>
                            <a:gd name="T33" fmla="*/ T32 w 480"/>
                            <a:gd name="T34" fmla="+- 0 194 -272"/>
                            <a:gd name="T35" fmla="*/ 194 h 480"/>
                            <a:gd name="T36" fmla="+- 0 8188 8157"/>
                            <a:gd name="T37" fmla="*/ T36 w 480"/>
                            <a:gd name="T38" fmla="+- 0 204 -272"/>
                            <a:gd name="T39" fmla="*/ 204 h 480"/>
                            <a:gd name="T40" fmla="+- 0 8207 8157"/>
                            <a:gd name="T41" fmla="*/ T40 w 480"/>
                            <a:gd name="T42" fmla="+- 0 208 -272"/>
                            <a:gd name="T43" fmla="*/ 208 h 480"/>
                            <a:gd name="T44" fmla="+- 0 8448 8157"/>
                            <a:gd name="T45" fmla="*/ T44 w 480"/>
                            <a:gd name="T46" fmla="+- 0 208 -272"/>
                            <a:gd name="T47" fmla="*/ 208 h 480"/>
                            <a:gd name="T48" fmla="+- 0 8458 8157"/>
                            <a:gd name="T49" fmla="*/ T48 w 480"/>
                            <a:gd name="T50" fmla="+- 0 204 -272"/>
                            <a:gd name="T51" fmla="*/ 204 h 480"/>
                            <a:gd name="T52" fmla="+- 0 8494 8157"/>
                            <a:gd name="T53" fmla="*/ T52 w 480"/>
                            <a:gd name="T54" fmla="+- 0 168 -272"/>
                            <a:gd name="T55" fmla="*/ 168 h 480"/>
                            <a:gd name="T56" fmla="+- 0 8202 8157"/>
                            <a:gd name="T57" fmla="*/ T56 w 480"/>
                            <a:gd name="T58" fmla="+- 0 168 -272"/>
                            <a:gd name="T59" fmla="*/ 168 h 480"/>
                            <a:gd name="T60" fmla="+- 0 8197 8157"/>
                            <a:gd name="T61" fmla="*/ T60 w 480"/>
                            <a:gd name="T62" fmla="+- 0 164 -272"/>
                            <a:gd name="T63" fmla="*/ 164 h 480"/>
                            <a:gd name="T64" fmla="+- 0 8197 8157"/>
                            <a:gd name="T65" fmla="*/ T64 w 480"/>
                            <a:gd name="T66" fmla="+- 0 -227 -272"/>
                            <a:gd name="T67" fmla="*/ -227 h 480"/>
                            <a:gd name="T68" fmla="+- 0 8202 8157"/>
                            <a:gd name="T69" fmla="*/ T68 w 480"/>
                            <a:gd name="T70" fmla="+- 0 -232 -272"/>
                            <a:gd name="T71" fmla="*/ -232 h 480"/>
                            <a:gd name="T72" fmla="+- 0 8635 8157"/>
                            <a:gd name="T73" fmla="*/ T72 w 480"/>
                            <a:gd name="T74" fmla="+- 0 -232 -272"/>
                            <a:gd name="T75" fmla="*/ -232 h 480"/>
                            <a:gd name="T76" fmla="+- 0 8633 8157"/>
                            <a:gd name="T77" fmla="*/ T76 w 480"/>
                            <a:gd name="T78" fmla="+- 0 -241 -272"/>
                            <a:gd name="T79" fmla="*/ -241 h 480"/>
                            <a:gd name="T80" fmla="+- 0 8622 8157"/>
                            <a:gd name="T81" fmla="*/ T80 w 480"/>
                            <a:gd name="T82" fmla="+- 0 -257 -272"/>
                            <a:gd name="T83" fmla="*/ -257 h 480"/>
                            <a:gd name="T84" fmla="+- 0 8607 8157"/>
                            <a:gd name="T85" fmla="*/ T84 w 480"/>
                            <a:gd name="T86" fmla="+- 0 -268 -272"/>
                            <a:gd name="T87" fmla="*/ -268 h 480"/>
                            <a:gd name="T88" fmla="+- 0 8587 8157"/>
                            <a:gd name="T89" fmla="*/ T88 w 480"/>
                            <a:gd name="T90" fmla="+- 0 -272 -272"/>
                            <a:gd name="T91" fmla="*/ -272 h 480"/>
                            <a:gd name="T92" fmla="+- 0 8635 8157"/>
                            <a:gd name="T93" fmla="*/ T92 w 480"/>
                            <a:gd name="T94" fmla="+- 0 -232 -272"/>
                            <a:gd name="T95" fmla="*/ -232 h 480"/>
                            <a:gd name="T96" fmla="+- 0 8593 8157"/>
                            <a:gd name="T97" fmla="*/ T96 w 480"/>
                            <a:gd name="T98" fmla="+- 0 -232 -272"/>
                            <a:gd name="T99" fmla="*/ -232 h 480"/>
                            <a:gd name="T100" fmla="+- 0 8597 8157"/>
                            <a:gd name="T101" fmla="*/ T100 w 480"/>
                            <a:gd name="T102" fmla="+- 0 -227 -272"/>
                            <a:gd name="T103" fmla="*/ -227 h 480"/>
                            <a:gd name="T104" fmla="+- 0 8597 8157"/>
                            <a:gd name="T105" fmla="*/ T104 w 480"/>
                            <a:gd name="T106" fmla="+- 0 8 -272"/>
                            <a:gd name="T107" fmla="*/ 8 h 480"/>
                            <a:gd name="T108" fmla="+- 0 8467 8157"/>
                            <a:gd name="T109" fmla="*/ T108 w 480"/>
                            <a:gd name="T110" fmla="+- 0 8 -272"/>
                            <a:gd name="T111" fmla="*/ 8 h 480"/>
                            <a:gd name="T112" fmla="+- 0 8455 8157"/>
                            <a:gd name="T113" fmla="*/ T112 w 480"/>
                            <a:gd name="T114" fmla="+- 0 11 -272"/>
                            <a:gd name="T115" fmla="*/ 11 h 480"/>
                            <a:gd name="T116" fmla="+- 0 8446 8157"/>
                            <a:gd name="T117" fmla="*/ T116 w 480"/>
                            <a:gd name="T118" fmla="+- 0 17 -272"/>
                            <a:gd name="T119" fmla="*/ 17 h 480"/>
                            <a:gd name="T120" fmla="+- 0 8439 8157"/>
                            <a:gd name="T121" fmla="*/ T120 w 480"/>
                            <a:gd name="T122" fmla="+- 0 27 -272"/>
                            <a:gd name="T123" fmla="*/ 27 h 480"/>
                            <a:gd name="T124" fmla="+- 0 8437 8157"/>
                            <a:gd name="T125" fmla="*/ T124 w 480"/>
                            <a:gd name="T126" fmla="+- 0 38 -272"/>
                            <a:gd name="T127" fmla="*/ 38 h 480"/>
                            <a:gd name="T128" fmla="+- 0 8437 8157"/>
                            <a:gd name="T129" fmla="*/ T128 w 480"/>
                            <a:gd name="T130" fmla="+- 0 168 -272"/>
                            <a:gd name="T131" fmla="*/ 168 h 480"/>
                            <a:gd name="T132" fmla="+- 0 8494 8157"/>
                            <a:gd name="T133" fmla="*/ T132 w 480"/>
                            <a:gd name="T134" fmla="+- 0 168 -272"/>
                            <a:gd name="T135" fmla="*/ 168 h 480"/>
                            <a:gd name="T136" fmla="+- 0 8633 8157"/>
                            <a:gd name="T137" fmla="*/ T136 w 480"/>
                            <a:gd name="T138" fmla="+- 0 29 -272"/>
                            <a:gd name="T139" fmla="*/ 29 h 480"/>
                            <a:gd name="T140" fmla="+- 0 8637 8157"/>
                            <a:gd name="T141" fmla="*/ T140 w 480"/>
                            <a:gd name="T142" fmla="+- 0 19 -272"/>
                            <a:gd name="T143" fmla="*/ 19 h 480"/>
                            <a:gd name="T144" fmla="+- 0 8637 8157"/>
                            <a:gd name="T145" fmla="*/ T144 w 480"/>
                            <a:gd name="T146" fmla="+- 0 -222 -272"/>
                            <a:gd name="T147" fmla="*/ -222 h 480"/>
                            <a:gd name="T148" fmla="+- 0 8635 8157"/>
                            <a:gd name="T149" fmla="*/ T148 w 480"/>
                            <a:gd name="T150" fmla="+- 0 -232 -272"/>
                            <a:gd name="T151" fmla="*/ -232 h 4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80" h="480">
                              <a:moveTo>
                                <a:pt x="430" y="0"/>
                              </a:moveTo>
                              <a:lnTo>
                                <a:pt x="50" y="0"/>
                              </a:lnTo>
                              <a:lnTo>
                                <a:pt x="31" y="4"/>
                              </a:lnTo>
                              <a:lnTo>
                                <a:pt x="15" y="15"/>
                              </a:lnTo>
                              <a:lnTo>
                                <a:pt x="4" y="31"/>
                              </a:lnTo>
                              <a:lnTo>
                                <a:pt x="0" y="50"/>
                              </a:lnTo>
                              <a:lnTo>
                                <a:pt x="0" y="430"/>
                              </a:lnTo>
                              <a:lnTo>
                                <a:pt x="4" y="450"/>
                              </a:lnTo>
                              <a:lnTo>
                                <a:pt x="15" y="466"/>
                              </a:lnTo>
                              <a:lnTo>
                                <a:pt x="31" y="476"/>
                              </a:lnTo>
                              <a:lnTo>
                                <a:pt x="50" y="480"/>
                              </a:lnTo>
                              <a:lnTo>
                                <a:pt x="291" y="480"/>
                              </a:lnTo>
                              <a:lnTo>
                                <a:pt x="301" y="476"/>
                              </a:lnTo>
                              <a:lnTo>
                                <a:pt x="337" y="440"/>
                              </a:lnTo>
                              <a:lnTo>
                                <a:pt x="45" y="440"/>
                              </a:lnTo>
                              <a:lnTo>
                                <a:pt x="40" y="436"/>
                              </a:lnTo>
                              <a:lnTo>
                                <a:pt x="40" y="45"/>
                              </a:lnTo>
                              <a:lnTo>
                                <a:pt x="45" y="40"/>
                              </a:lnTo>
                              <a:lnTo>
                                <a:pt x="478" y="40"/>
                              </a:lnTo>
                              <a:lnTo>
                                <a:pt x="476" y="31"/>
                              </a:lnTo>
                              <a:lnTo>
                                <a:pt x="465" y="15"/>
                              </a:lnTo>
                              <a:lnTo>
                                <a:pt x="450" y="4"/>
                              </a:lnTo>
                              <a:lnTo>
                                <a:pt x="430" y="0"/>
                              </a:lnTo>
                              <a:close/>
                              <a:moveTo>
                                <a:pt x="478" y="40"/>
                              </a:moveTo>
                              <a:lnTo>
                                <a:pt x="436" y="40"/>
                              </a:lnTo>
                              <a:lnTo>
                                <a:pt x="440" y="45"/>
                              </a:lnTo>
                              <a:lnTo>
                                <a:pt x="440" y="280"/>
                              </a:lnTo>
                              <a:lnTo>
                                <a:pt x="310" y="280"/>
                              </a:lnTo>
                              <a:lnTo>
                                <a:pt x="298" y="283"/>
                              </a:lnTo>
                              <a:lnTo>
                                <a:pt x="289" y="289"/>
                              </a:lnTo>
                              <a:lnTo>
                                <a:pt x="282" y="299"/>
                              </a:lnTo>
                              <a:lnTo>
                                <a:pt x="280" y="310"/>
                              </a:lnTo>
                              <a:lnTo>
                                <a:pt x="280" y="440"/>
                              </a:lnTo>
                              <a:lnTo>
                                <a:pt x="337" y="440"/>
                              </a:lnTo>
                              <a:lnTo>
                                <a:pt x="476" y="301"/>
                              </a:lnTo>
                              <a:lnTo>
                                <a:pt x="480" y="291"/>
                              </a:lnTo>
                              <a:lnTo>
                                <a:pt x="480" y="50"/>
                              </a:lnTo>
                              <a:lnTo>
                                <a:pt x="478" y="40"/>
                              </a:lnTo>
                              <a:close/>
                            </a:path>
                          </a:pathLst>
                        </a:custGeom>
                        <a:solidFill>
                          <a:srgbClr val="FCED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54161735" id="AutoShape 28" o:spid="_x0000_s1026" style="position:absolute;margin-left:597.4pt;margin-top:18.35pt;width:3.6pt;height:3.6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" path="m430,l50,,31,4,15,15,4,31,,50,,430r4,20l15,466r16,10l50,480r241,l301,476r36,-36l45,440r-5,-4l40,45r5,-5l478,40r-2,-9l465,15,450,4,430,xm478,40r-42,l440,45r,235l310,280r-12,3l289,289r-7,10l280,310r,130l337,440,476,301r4,-10l480,50,478,40xe" fillcolor="#fced8c" stroked="f">
                <v:path arrowok="t" o:connecttype="custom" o:connectlocs="40957,-25907;4762,-25907;2953,-25526;1429,-24479;381,-22955;0,-21145;0,15049;381,16954;1429,18478;2953,19431;4762,19812;27717,19812;28670,19431;32099,16002;4286,16002;3810,15621;3810,-21621;4286,-22098;45529,-22098;45338,-22955;44290,-24479;42862,-25526;40957,-25907;45529,-22098;41528,-22098;41909,-21621;41909,762;29527,762;28384,1048;27527,1619;26860,2572;26669,3619;26669,16002;32099,16002;45338,2762;45719,1810;45719,-21145;45529,-22098" o:connectangles="0,0,0,0,0,0,0,0,0,0,0,0,0,0,0,0,0,0,0,0,0,0,0,0,0,0,0,0,0,0,0,0,0,0,0,0,0,0"/>
                <w10:wrap anchorx="page"/>
              </v:shape>
            </w:pict>
          </mc:Fallback>
        </mc:AlternateContent>
      </w:r>
    </w:p>
    <w:p w14:paraId="44C537AB" w14:textId="77777777" w:rsidR="00C74328" w:rsidRDefault="007D1D57">
      <w:pPr>
        <w:pStyle w:val="Ttulo1"/>
        <w:spacing w:before="0"/>
      </w:pPr>
      <w:r>
        <w:t>Theoretical framework</w:t>
      </w:r>
    </w:p>
    <w:p w14:paraId="5CF563BA" w14:textId="77777777" w:rsidR="00C74328" w:rsidRDefault="00C74328">
      <w:pPr>
        <w:pStyle w:val="Textoindependiente"/>
        <w:rPr>
          <w:b/>
          <w:sz w:val="26"/>
        </w:rPr>
      </w:pPr>
    </w:p>
    <w:p w14:paraId="4CFFB0C9" w14:textId="77777777" w:rsidR="00C74328" w:rsidRDefault="00C57F55">
      <w:pPr>
        <w:pStyle w:val="Textoindependiente"/>
        <w:spacing w:before="230" w:line="480" w:lineRule="auto"/>
        <w:ind w:left="120" w:right="202" w:firstLine="710"/>
      </w:pPr>
      <w:r>
        <w:rPr>
          <w:noProof/>
          <w:lang w:bidi="ar-SA"/>
        </w:rPr>
        <mc:AlternateContent>
          <mc:Choice Requires="wps">
            <w:drawing>
              <wp:anchor distT="0" distB="0" distL="114300" distR="114300" simplePos="0" relativeHeight="251661312" behindDoc="0" locked="0" layoutInCell="1" allowOverlap="1" wp14:anchorId="419A845F" wp14:editId="5FD51703">
                <wp:simplePos x="0" y="0"/>
                <wp:positionH relativeFrom="page">
                  <wp:posOffset>8376979</wp:posOffset>
                </wp:positionH>
                <wp:positionV relativeFrom="page">
                  <wp:posOffset>7230539</wp:posOffset>
                </wp:positionV>
                <wp:extent cx="88900" cy="45085"/>
                <wp:effectExtent l="0" t="0" r="25400" b="12065"/>
                <wp:wrapNone/>
                <wp:docPr id="5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88900" cy="45085"/>
                        </a:xfrm>
                        <a:prstGeom prst="rect">
                          <a:avLst/>
                        </a:prstGeom>
                        <a:gradFill rotWithShape="0">
                          <a:gsLst>
                            <a:gs pos="0">
                              <a:srgbClr val="FFFFFF"/>
                            </a:gs>
                            <a:gs pos="100000">
                              <a:srgbClr val="FCF2AE">
                                <a:alpha val="70000"/>
                              </a:srgbClr>
                            </a:gs>
                          </a:gsLst>
                          <a:lin ang="5400000" scaled="1"/>
                        </a:gradFill>
                        <a:ln w="12700">
                          <a:solidFill>
                            <a:srgbClr val="000000"/>
                          </a:solidFill>
                          <a:prstDash val="dash"/>
                          <a:miter lim="800000"/>
                          <a:headEnd/>
                          <a:tailEnd/>
                        </a:ln>
                      </wps:spPr>
                      <wps:txbx>
                        <w:txbxContent>
                          <w:p w14:paraId="01E085C4" w14:textId="77777777" w:rsidR="00C74328" w:rsidRDefault="007D1D57">
                            <w:pPr>
                              <w:spacing w:before="90"/>
                              <w:ind w:left="40"/>
                              <w:rPr>
                                <w:rFonts w:ascii="Arial"/>
                                <w:b/>
                                <w:i/>
                                <w:sz w:val="16"/>
                              </w:rPr>
                            </w:pPr>
                            <w:r>
                              <w:rPr>
                                <w:rFonts w:ascii="Arial"/>
                                <w:b/>
                                <w:i/>
                                <w:sz w:val="16"/>
                              </w:rPr>
                              <w:t>MARIA PEREZ</w:t>
                            </w:r>
                          </w:p>
                          <w:p w14:paraId="1D785239" w14:textId="77777777" w:rsidR="00C74328" w:rsidRDefault="007D1D57">
                            <w:pPr>
                              <w:spacing w:before="16"/>
                              <w:ind w:left="40"/>
                              <w:rPr>
                                <w:rFonts w:ascii="Arial"/>
                                <w:i/>
                                <w:sz w:val="16"/>
                              </w:rPr>
                            </w:pPr>
                            <w:r>
                              <w:rPr>
                                <w:rFonts w:ascii="Arial"/>
                                <w:i/>
                                <w:sz w:val="16"/>
                              </w:rPr>
                              <w:t>2020-10-28 21:10:58</w:t>
                            </w:r>
                          </w:p>
                          <w:p w14:paraId="2BF71A05" w14:textId="77777777" w:rsidR="00C74328" w:rsidRDefault="007D1D57">
                            <w:pPr>
                              <w:spacing w:before="18"/>
                              <w:ind w:left="40"/>
                              <w:rPr>
                                <w:rFonts w:ascii="Arial"/>
                                <w:sz w:val="20"/>
                              </w:rPr>
                            </w:pPr>
                            <w:r>
                              <w:rPr>
                                <w:rFonts w:ascii="Arial"/>
                                <w:sz w:val="20"/>
                              </w:rPr>
                              <w:t>--------------------------------------------</w:t>
                            </w:r>
                          </w:p>
                          <w:p w14:paraId="41ADFCF8" w14:textId="77777777" w:rsidR="00C74328" w:rsidRDefault="007D1D57">
                            <w:pPr>
                              <w:spacing w:before="10"/>
                              <w:ind w:left="40"/>
                              <w:rPr>
                                <w:rFonts w:ascii="Arial"/>
                                <w:sz w:val="20"/>
                              </w:rPr>
                            </w:pPr>
                            <w:r>
                              <w:rPr>
                                <w:rFonts w:ascii="Arial"/>
                                <w:sz w:val="20"/>
                              </w:rPr>
                              <w:t>extra space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419A845F" id="Text Box 29" o:spid="_x0000_s1027" type="#_x0000_t202" style="position:absolute;left:0;text-align:left;margin-left:659.6pt;margin-top:569.35pt;width:7pt;height:3.55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" strokeweight="1pt">
                <v:fill color2="#fcf2ae" o:opacity2="45875f" focus="100%" type="gradient"/>
                <v:stroke dashstyle="dash"/>
                <v:textbox inset="0,0,0,0">
                  <w:txbxContent>
                    <w:p w14:paraId="01E085C4" w14:textId="77777777" w:rsidR="00C74328" w:rsidRDefault="007D1D57">
                      <w:pPr>
                        <w:spacing w:before="90"/>
                        <w:ind w:left="40"/>
                        <w:rPr>
                          <w:rFonts w:ascii="Arial"/>
                          <w:b/>
                          <w:i/>
                          <w:sz w:val="16"/>
                        </w:rPr>
                      </w:pPr>
                      <w:r>
                        <w:rPr>
                          <w:rFonts w:ascii="Arial"/>
                          <w:b/>
                          <w:i/>
                          <w:sz w:val="16"/>
                        </w:rPr>
                        <w:t>MARIA PEREZ</w:t>
                      </w:r>
                    </w:p>
                    <w:p w14:paraId="1D785239" w14:textId="77777777" w:rsidR="00C74328" w:rsidRDefault="007D1D57">
                      <w:pPr>
                        <w:spacing w:before="16"/>
                        <w:ind w:left="40"/>
                        <w:rPr>
                          <w:rFonts w:ascii="Arial"/>
                          <w:i/>
                          <w:sz w:val="16"/>
                        </w:rPr>
                      </w:pPr>
                      <w:r>
                        <w:rPr>
                          <w:rFonts w:ascii="Arial"/>
                          <w:i/>
                          <w:sz w:val="16"/>
                        </w:rPr>
                        <w:t>2020-10-28 21:10:58</w:t>
                      </w:r>
                    </w:p>
                    <w:p w14:paraId="2BF71A05" w14:textId="77777777" w:rsidR="00C74328" w:rsidRDefault="007D1D57">
                      <w:pPr>
                        <w:spacing w:before="18"/>
                        <w:ind w:left="40"/>
                        <w:rPr>
                          <w:rFonts w:ascii="Arial"/>
                          <w:sz w:val="20"/>
                        </w:rPr>
                      </w:pPr>
                      <w:r>
                        <w:rPr>
                          <w:rFonts w:ascii="Arial"/>
                          <w:sz w:val="20"/>
                        </w:rPr>
                        <w:t>--------------------------------------------</w:t>
                      </w:r>
                    </w:p>
                    <w:p w14:paraId="41ADFCF8" w14:textId="77777777" w:rsidR="00C74328" w:rsidRDefault="007D1D57">
                      <w:pPr>
                        <w:spacing w:before="10"/>
                        <w:ind w:left="40"/>
                        <w:rPr>
                          <w:rFonts w:ascii="Arial"/>
                          <w:sz w:val="20"/>
                        </w:rPr>
                      </w:pPr>
                      <w:r>
                        <w:rPr>
                          <w:rFonts w:ascii="Arial"/>
                          <w:sz w:val="20"/>
                        </w:rPr>
                        <w:t>extra space</w:t>
                      </w:r>
                    </w:p>
                  </w:txbxContent>
                </v:textbox>
                <w10:wrap anchorx="page" anchory="page"/>
              </v:shape>
            </w:pict>
          </mc:Fallback>
        </mc:AlternateContent>
      </w:r>
      <w:r w:rsidR="007D1D57">
        <w:t xml:space="preserve">The theory of structural empowerment in organizations such as hospitals defines empowering conditions in social structures and at workplaces. These conditions are put in place to enable employees to do their work in meaningful ways and get job satisfaction. </w:t>
      </w:r>
      <w:commentRangeStart w:id="4"/>
      <w:r w:rsidR="007D1D57">
        <w:t>The</w:t>
      </w:r>
      <w:commentRangeEnd w:id="4"/>
      <w:r w:rsidR="00823DC5">
        <w:rPr>
          <w:rStyle w:val="Refdecomentario"/>
          <w:rFonts w:eastAsiaTheme="minorHAnsi"/>
          <w:lang w:bidi="ar-SA"/>
        </w:rPr>
        <w:commentReference w:id="4"/>
      </w:r>
      <w:r w:rsidR="007D1D57">
        <w:t xml:space="preserve"> empowering conditions are set by the management and leadership of organizations. Access to information, support, and resources in the work setting together with the ability of the leadership to mobilize workers to work in harmony and accomplish tasks successfully determines the success of the structural empowerment theory. Employees are empowered to be productive and work in meaningful ways when they have access to good working conditions. The lack of a well laid out structural empowerment program at work creates a toxic working environment for nurses.</w:t>
      </w:r>
    </w:p>
    <w:p w14:paraId="082DDD2C" w14:textId="77777777" w:rsidR="00C74328" w:rsidRDefault="00C74328">
      <w:pPr>
        <w:spacing w:line="480" w:lineRule="auto"/>
        <w:sectPr w:rsidR="00C74328">
          <w:headerReference w:type="default" r:id="rId16"/>
          <w:pgSz w:w="12240" w:h="15840"/>
          <w:pgMar w:top="1000" w:right="1300" w:bottom="280" w:left="1320" w:header="746" w:footer="0" w:gutter="0"/>
          <w:cols w:space="720"/>
        </w:sectPr>
      </w:pPr>
    </w:p>
    <w:p w14:paraId="628AA5C4" w14:textId="77777777" w:rsidR="00C74328" w:rsidRDefault="00C74328">
      <w:pPr>
        <w:pStyle w:val="Textoindependiente"/>
        <w:rPr>
          <w:sz w:val="20"/>
        </w:rPr>
      </w:pPr>
    </w:p>
    <w:p w14:paraId="7C0646A9" w14:textId="77777777" w:rsidR="00C74328" w:rsidRDefault="00C74328">
      <w:pPr>
        <w:pStyle w:val="Textoindependiente"/>
        <w:rPr>
          <w:sz w:val="20"/>
        </w:rPr>
      </w:pPr>
    </w:p>
    <w:p w14:paraId="17D1C845" w14:textId="77777777" w:rsidR="00C74328" w:rsidRDefault="00C74328">
      <w:pPr>
        <w:pStyle w:val="Textoindependiente"/>
        <w:rPr>
          <w:sz w:val="20"/>
        </w:rPr>
      </w:pPr>
    </w:p>
    <w:p w14:paraId="65FCB0BE" w14:textId="77777777" w:rsidR="00C74328" w:rsidRDefault="00C74328">
      <w:pPr>
        <w:pStyle w:val="Textoindependiente"/>
        <w:rPr>
          <w:sz w:val="20"/>
        </w:rPr>
      </w:pPr>
    </w:p>
    <w:p w14:paraId="2A155346" w14:textId="77777777" w:rsidR="00C74328" w:rsidRDefault="00C74328">
      <w:pPr>
        <w:pStyle w:val="Textoindependiente"/>
        <w:rPr>
          <w:sz w:val="20"/>
        </w:rPr>
      </w:pPr>
    </w:p>
    <w:p w14:paraId="0F286DA3" w14:textId="77777777" w:rsidR="00C74328" w:rsidRDefault="00C74328">
      <w:pPr>
        <w:pStyle w:val="Textoindependiente"/>
        <w:spacing w:before="8"/>
        <w:rPr>
          <w:sz w:val="22"/>
        </w:rPr>
      </w:pPr>
    </w:p>
    <w:p w14:paraId="1D02CB73" w14:textId="77777777" w:rsidR="00C74328" w:rsidRDefault="00302EB4" w:rsidP="00302EB4">
      <w:pPr>
        <w:pStyle w:val="Textoindependiente"/>
        <w:spacing w:line="480" w:lineRule="auto"/>
        <w:ind w:right="182" w:firstLine="720"/>
      </w:pPr>
      <w:r>
        <w:t xml:space="preserve">Vallerand et al. </w:t>
      </w:r>
      <w:r w:rsidR="007D1D57">
        <w:t>(2010) suggests that there should be a good work life balance in order to increase productivity of workers. Obsessive passion for work creates a conflict between work and other daily activities that nurses are supposed to engage in. on the other hand, harmonious passion positively contributes to work satisfaction by balancing the two. Without such a balance, individuals are subjected to a mental and emotional staleness that leads to them getting burned out. Even though the structural setting of the organization plays the biggest role in employee welfare, it is also upon individual nurses to create their own balance. That is the reason why you may find one nurse doing well in a specific department while another is experiencing serious burnout. To find out why nurses get burned out, a correctional study will be conducted on a selected sample of registered nurses to determine the causes and effects of a poor work life balance.</w:t>
      </w:r>
    </w:p>
    <w:p w14:paraId="0F43CE53" w14:textId="77777777" w:rsidR="00C74328" w:rsidRPr="00302EB4" w:rsidRDefault="00C57F55" w:rsidP="004F2B39">
      <w:pPr>
        <w:pStyle w:val="Ttulo1"/>
        <w:spacing w:before="0"/>
        <w:ind w:right="0"/>
        <w:jc w:val="left"/>
      </w:pPr>
      <w:r>
        <w:rPr>
          <w:noProof/>
          <w:lang w:bidi="ar-SA"/>
        </w:rPr>
        <mc:AlternateContent>
          <mc:Choice Requires="wps">
            <w:drawing>
              <wp:anchor distT="0" distB="0" distL="114300" distR="114300" simplePos="0" relativeHeight="251662336" behindDoc="0" locked="0" layoutInCell="1" allowOverlap="1" wp14:anchorId="0CE0BA84" wp14:editId="24600710">
                <wp:simplePos x="0" y="0"/>
                <wp:positionH relativeFrom="page">
                  <wp:posOffset>7174865</wp:posOffset>
                </wp:positionH>
                <wp:positionV relativeFrom="paragraph">
                  <wp:posOffset>132080</wp:posOffset>
                </wp:positionV>
                <wp:extent cx="45085" cy="50800"/>
                <wp:effectExtent l="0" t="0" r="0" b="6350"/>
                <wp:wrapNone/>
                <wp:docPr id="5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45085" cy="50800"/>
                        </a:xfrm>
                        <a:custGeom>
                          <a:avLst/>
                          <a:gdLst>
                            <a:gd name="T0" fmla="+- 0 8496 8066"/>
                            <a:gd name="T1" fmla="*/ T0 w 480"/>
                            <a:gd name="T2" fmla="+- 0 106 106"/>
                            <a:gd name="T3" fmla="*/ 106 h 480"/>
                            <a:gd name="T4" fmla="+- 0 8116 8066"/>
                            <a:gd name="T5" fmla="*/ T4 w 480"/>
                            <a:gd name="T6" fmla="+- 0 106 106"/>
                            <a:gd name="T7" fmla="*/ 106 h 480"/>
                            <a:gd name="T8" fmla="+- 0 8097 8066"/>
                            <a:gd name="T9" fmla="*/ T8 w 480"/>
                            <a:gd name="T10" fmla="+- 0 110 106"/>
                            <a:gd name="T11" fmla="*/ 110 h 480"/>
                            <a:gd name="T12" fmla="+- 0 8081 8066"/>
                            <a:gd name="T13" fmla="*/ T12 w 480"/>
                            <a:gd name="T14" fmla="+- 0 121 106"/>
                            <a:gd name="T15" fmla="*/ 121 h 480"/>
                            <a:gd name="T16" fmla="+- 0 8070 8066"/>
                            <a:gd name="T17" fmla="*/ T16 w 480"/>
                            <a:gd name="T18" fmla="+- 0 137 106"/>
                            <a:gd name="T19" fmla="*/ 137 h 480"/>
                            <a:gd name="T20" fmla="+- 0 8066 8066"/>
                            <a:gd name="T21" fmla="*/ T20 w 480"/>
                            <a:gd name="T22" fmla="+- 0 156 106"/>
                            <a:gd name="T23" fmla="*/ 156 h 480"/>
                            <a:gd name="T24" fmla="+- 0 8066 8066"/>
                            <a:gd name="T25" fmla="*/ T24 w 480"/>
                            <a:gd name="T26" fmla="+- 0 536 106"/>
                            <a:gd name="T27" fmla="*/ 536 h 480"/>
                            <a:gd name="T28" fmla="+- 0 8070 8066"/>
                            <a:gd name="T29" fmla="*/ T28 w 480"/>
                            <a:gd name="T30" fmla="+- 0 556 106"/>
                            <a:gd name="T31" fmla="*/ 556 h 480"/>
                            <a:gd name="T32" fmla="+- 0 8081 8066"/>
                            <a:gd name="T33" fmla="*/ T32 w 480"/>
                            <a:gd name="T34" fmla="+- 0 572 106"/>
                            <a:gd name="T35" fmla="*/ 572 h 480"/>
                            <a:gd name="T36" fmla="+- 0 8097 8066"/>
                            <a:gd name="T37" fmla="*/ T36 w 480"/>
                            <a:gd name="T38" fmla="+- 0 582 106"/>
                            <a:gd name="T39" fmla="*/ 582 h 480"/>
                            <a:gd name="T40" fmla="+- 0 8116 8066"/>
                            <a:gd name="T41" fmla="*/ T40 w 480"/>
                            <a:gd name="T42" fmla="+- 0 586 106"/>
                            <a:gd name="T43" fmla="*/ 586 h 480"/>
                            <a:gd name="T44" fmla="+- 0 8357 8066"/>
                            <a:gd name="T45" fmla="*/ T44 w 480"/>
                            <a:gd name="T46" fmla="+- 0 586 106"/>
                            <a:gd name="T47" fmla="*/ 586 h 480"/>
                            <a:gd name="T48" fmla="+- 0 8367 8066"/>
                            <a:gd name="T49" fmla="*/ T48 w 480"/>
                            <a:gd name="T50" fmla="+- 0 582 106"/>
                            <a:gd name="T51" fmla="*/ 582 h 480"/>
                            <a:gd name="T52" fmla="+- 0 8403 8066"/>
                            <a:gd name="T53" fmla="*/ T52 w 480"/>
                            <a:gd name="T54" fmla="+- 0 546 106"/>
                            <a:gd name="T55" fmla="*/ 546 h 480"/>
                            <a:gd name="T56" fmla="+- 0 8111 8066"/>
                            <a:gd name="T57" fmla="*/ T56 w 480"/>
                            <a:gd name="T58" fmla="+- 0 546 106"/>
                            <a:gd name="T59" fmla="*/ 546 h 480"/>
                            <a:gd name="T60" fmla="+- 0 8106 8066"/>
                            <a:gd name="T61" fmla="*/ T60 w 480"/>
                            <a:gd name="T62" fmla="+- 0 542 106"/>
                            <a:gd name="T63" fmla="*/ 542 h 480"/>
                            <a:gd name="T64" fmla="+- 0 8106 8066"/>
                            <a:gd name="T65" fmla="*/ T64 w 480"/>
                            <a:gd name="T66" fmla="+- 0 151 106"/>
                            <a:gd name="T67" fmla="*/ 151 h 480"/>
                            <a:gd name="T68" fmla="+- 0 8111 8066"/>
                            <a:gd name="T69" fmla="*/ T68 w 480"/>
                            <a:gd name="T70" fmla="+- 0 146 106"/>
                            <a:gd name="T71" fmla="*/ 146 h 480"/>
                            <a:gd name="T72" fmla="+- 0 8544 8066"/>
                            <a:gd name="T73" fmla="*/ T72 w 480"/>
                            <a:gd name="T74" fmla="+- 0 146 106"/>
                            <a:gd name="T75" fmla="*/ 146 h 480"/>
                            <a:gd name="T76" fmla="+- 0 8542 8066"/>
                            <a:gd name="T77" fmla="*/ T76 w 480"/>
                            <a:gd name="T78" fmla="+- 0 137 106"/>
                            <a:gd name="T79" fmla="*/ 137 h 480"/>
                            <a:gd name="T80" fmla="+- 0 8532 8066"/>
                            <a:gd name="T81" fmla="*/ T80 w 480"/>
                            <a:gd name="T82" fmla="+- 0 121 106"/>
                            <a:gd name="T83" fmla="*/ 121 h 480"/>
                            <a:gd name="T84" fmla="+- 0 8516 8066"/>
                            <a:gd name="T85" fmla="*/ T84 w 480"/>
                            <a:gd name="T86" fmla="+- 0 110 106"/>
                            <a:gd name="T87" fmla="*/ 110 h 480"/>
                            <a:gd name="T88" fmla="+- 0 8496 8066"/>
                            <a:gd name="T89" fmla="*/ T88 w 480"/>
                            <a:gd name="T90" fmla="+- 0 106 106"/>
                            <a:gd name="T91" fmla="*/ 106 h 480"/>
                            <a:gd name="T92" fmla="+- 0 8544 8066"/>
                            <a:gd name="T93" fmla="*/ T92 w 480"/>
                            <a:gd name="T94" fmla="+- 0 146 106"/>
                            <a:gd name="T95" fmla="*/ 146 h 480"/>
                            <a:gd name="T96" fmla="+- 0 8502 8066"/>
                            <a:gd name="T97" fmla="*/ T96 w 480"/>
                            <a:gd name="T98" fmla="+- 0 146 106"/>
                            <a:gd name="T99" fmla="*/ 146 h 480"/>
                            <a:gd name="T100" fmla="+- 0 8506 8066"/>
                            <a:gd name="T101" fmla="*/ T100 w 480"/>
                            <a:gd name="T102" fmla="+- 0 151 106"/>
                            <a:gd name="T103" fmla="*/ 151 h 480"/>
                            <a:gd name="T104" fmla="+- 0 8506 8066"/>
                            <a:gd name="T105" fmla="*/ T104 w 480"/>
                            <a:gd name="T106" fmla="+- 0 386 106"/>
                            <a:gd name="T107" fmla="*/ 386 h 480"/>
                            <a:gd name="T108" fmla="+- 0 8376 8066"/>
                            <a:gd name="T109" fmla="*/ T108 w 480"/>
                            <a:gd name="T110" fmla="+- 0 386 106"/>
                            <a:gd name="T111" fmla="*/ 386 h 480"/>
                            <a:gd name="T112" fmla="+- 0 8365 8066"/>
                            <a:gd name="T113" fmla="*/ T112 w 480"/>
                            <a:gd name="T114" fmla="+- 0 389 106"/>
                            <a:gd name="T115" fmla="*/ 389 h 480"/>
                            <a:gd name="T116" fmla="+- 0 8355 8066"/>
                            <a:gd name="T117" fmla="*/ T116 w 480"/>
                            <a:gd name="T118" fmla="+- 0 395 106"/>
                            <a:gd name="T119" fmla="*/ 395 h 480"/>
                            <a:gd name="T120" fmla="+- 0 8349 8066"/>
                            <a:gd name="T121" fmla="*/ T120 w 480"/>
                            <a:gd name="T122" fmla="+- 0 405 106"/>
                            <a:gd name="T123" fmla="*/ 405 h 480"/>
                            <a:gd name="T124" fmla="+- 0 8346 8066"/>
                            <a:gd name="T125" fmla="*/ T124 w 480"/>
                            <a:gd name="T126" fmla="+- 0 416 106"/>
                            <a:gd name="T127" fmla="*/ 416 h 480"/>
                            <a:gd name="T128" fmla="+- 0 8346 8066"/>
                            <a:gd name="T129" fmla="*/ T128 w 480"/>
                            <a:gd name="T130" fmla="+- 0 546 106"/>
                            <a:gd name="T131" fmla="*/ 546 h 480"/>
                            <a:gd name="T132" fmla="+- 0 8403 8066"/>
                            <a:gd name="T133" fmla="*/ T132 w 480"/>
                            <a:gd name="T134" fmla="+- 0 546 106"/>
                            <a:gd name="T135" fmla="*/ 546 h 480"/>
                            <a:gd name="T136" fmla="+- 0 8542 8066"/>
                            <a:gd name="T137" fmla="*/ T136 w 480"/>
                            <a:gd name="T138" fmla="+- 0 407 106"/>
                            <a:gd name="T139" fmla="*/ 407 h 480"/>
                            <a:gd name="T140" fmla="+- 0 8546 8066"/>
                            <a:gd name="T141" fmla="*/ T140 w 480"/>
                            <a:gd name="T142" fmla="+- 0 397 106"/>
                            <a:gd name="T143" fmla="*/ 397 h 480"/>
                            <a:gd name="T144" fmla="+- 0 8546 8066"/>
                            <a:gd name="T145" fmla="*/ T144 w 480"/>
                            <a:gd name="T146" fmla="+- 0 156 106"/>
                            <a:gd name="T147" fmla="*/ 156 h 480"/>
                            <a:gd name="T148" fmla="+- 0 8544 8066"/>
                            <a:gd name="T149" fmla="*/ T148 w 480"/>
                            <a:gd name="T150" fmla="+- 0 146 106"/>
                            <a:gd name="T151" fmla="*/ 146 h 4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80" h="480">
                              <a:moveTo>
                                <a:pt x="430" y="0"/>
                              </a:moveTo>
                              <a:lnTo>
                                <a:pt x="50" y="0"/>
                              </a:lnTo>
                              <a:lnTo>
                                <a:pt x="31" y="4"/>
                              </a:lnTo>
                              <a:lnTo>
                                <a:pt x="15" y="15"/>
                              </a:lnTo>
                              <a:lnTo>
                                <a:pt x="4" y="31"/>
                              </a:lnTo>
                              <a:lnTo>
                                <a:pt x="0" y="50"/>
                              </a:lnTo>
                              <a:lnTo>
                                <a:pt x="0" y="430"/>
                              </a:lnTo>
                              <a:lnTo>
                                <a:pt x="4" y="450"/>
                              </a:lnTo>
                              <a:lnTo>
                                <a:pt x="15" y="466"/>
                              </a:lnTo>
                              <a:lnTo>
                                <a:pt x="31" y="476"/>
                              </a:lnTo>
                              <a:lnTo>
                                <a:pt x="50" y="480"/>
                              </a:lnTo>
                              <a:lnTo>
                                <a:pt x="291" y="480"/>
                              </a:lnTo>
                              <a:lnTo>
                                <a:pt x="301" y="476"/>
                              </a:lnTo>
                              <a:lnTo>
                                <a:pt x="337" y="440"/>
                              </a:lnTo>
                              <a:lnTo>
                                <a:pt x="45" y="440"/>
                              </a:lnTo>
                              <a:lnTo>
                                <a:pt x="40" y="436"/>
                              </a:lnTo>
                              <a:lnTo>
                                <a:pt x="40" y="45"/>
                              </a:lnTo>
                              <a:lnTo>
                                <a:pt x="45" y="40"/>
                              </a:lnTo>
                              <a:lnTo>
                                <a:pt x="478" y="40"/>
                              </a:lnTo>
                              <a:lnTo>
                                <a:pt x="476" y="31"/>
                              </a:lnTo>
                              <a:lnTo>
                                <a:pt x="466" y="15"/>
                              </a:lnTo>
                              <a:lnTo>
                                <a:pt x="450" y="4"/>
                              </a:lnTo>
                              <a:lnTo>
                                <a:pt x="430" y="0"/>
                              </a:lnTo>
                              <a:close/>
                              <a:moveTo>
                                <a:pt x="478" y="40"/>
                              </a:moveTo>
                              <a:lnTo>
                                <a:pt x="436" y="40"/>
                              </a:lnTo>
                              <a:lnTo>
                                <a:pt x="440" y="45"/>
                              </a:lnTo>
                              <a:lnTo>
                                <a:pt x="440" y="280"/>
                              </a:lnTo>
                              <a:lnTo>
                                <a:pt x="310" y="280"/>
                              </a:lnTo>
                              <a:lnTo>
                                <a:pt x="299" y="283"/>
                              </a:lnTo>
                              <a:lnTo>
                                <a:pt x="289" y="289"/>
                              </a:lnTo>
                              <a:lnTo>
                                <a:pt x="283" y="299"/>
                              </a:lnTo>
                              <a:lnTo>
                                <a:pt x="280" y="310"/>
                              </a:lnTo>
                              <a:lnTo>
                                <a:pt x="280" y="440"/>
                              </a:lnTo>
                              <a:lnTo>
                                <a:pt x="337" y="440"/>
                              </a:lnTo>
                              <a:lnTo>
                                <a:pt x="476" y="301"/>
                              </a:lnTo>
                              <a:lnTo>
                                <a:pt x="480" y="291"/>
                              </a:lnTo>
                              <a:lnTo>
                                <a:pt x="480" y="50"/>
                              </a:lnTo>
                              <a:lnTo>
                                <a:pt x="478" y="40"/>
                              </a:lnTo>
                              <a:close/>
                            </a:path>
                          </a:pathLst>
                        </a:custGeom>
                        <a:solidFill>
                          <a:srgbClr val="FCED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2521FEA4" id="AutoShape 26" o:spid="_x0000_s1026" style="position:absolute;margin-left:564.95pt;margin-top:10.4pt;width:3.55pt;height:4pt;flip:x y;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" path="m430,l50,,31,4,15,15,4,31,,50,,430r4,20l15,466r16,10l50,480r241,l301,476r36,-36l45,440r-5,-4l40,45r5,-5l478,40r-2,-9l466,15,450,4,430,xm478,40r-42,l440,45r,235l310,280r-11,3l289,289r-6,10l280,310r,130l337,440,476,301r4,-10l480,50,478,40xe" fillcolor="#fced8c" stroked="f">
                <v:path arrowok="t" o:connecttype="custom" o:connectlocs="40389,11218;4696,11218;2912,11642;1409,12806;376,14499;0,16510;0,56727;376,58843;1409,60537;2912,61595;4696,62018;27333,62018;28272,61595;31653,57785;4227,57785;3757,57362;3757,15981;4227,15452;44897,15452;44709,14499;43770,12806;42267,11642;40389,11218;44897,15452;40952,15452;41328,15981;41328,40852;29117,40852;28084,41169;27145,41804;26581,42863;26300,44027;26300,57785;31653,57785;44709,43074;45085,42016;45085,16510;44897,15452" o:connectangles="0,0,0,0,0,0,0,0,0,0,0,0,0,0,0,0,0,0,0,0,0,0,0,0,0,0,0,0,0,0,0,0,0,0,0,0,0,0"/>
                <w10:wrap anchorx="page"/>
              </v:shape>
            </w:pict>
          </mc:Fallback>
        </mc:AlternateContent>
      </w:r>
      <w:r w:rsidR="004F2B39">
        <w:t xml:space="preserve">                                                                                                                                                                              </w:t>
      </w:r>
      <w:r w:rsidR="007D1D57">
        <w:t xml:space="preserve">Synthesis of the </w:t>
      </w:r>
      <w:commentRangeStart w:id="5"/>
      <w:r w:rsidR="007D1D57">
        <w:t>Literature</w:t>
      </w:r>
      <w:commentRangeEnd w:id="5"/>
      <w:r w:rsidR="00823DC5">
        <w:rPr>
          <w:rStyle w:val="Refdecomentario"/>
          <w:rFonts w:eastAsiaTheme="minorHAnsi"/>
          <w:b w:val="0"/>
          <w:bCs w:val="0"/>
          <w:lang w:bidi="ar-SA"/>
        </w:rPr>
        <w:commentReference w:id="5"/>
      </w:r>
    </w:p>
    <w:p w14:paraId="374F0DEF" w14:textId="77777777" w:rsidR="00C74328" w:rsidRDefault="00C57F55">
      <w:pPr>
        <w:pStyle w:val="Textoindependiente"/>
        <w:spacing w:before="186" w:line="480" w:lineRule="auto"/>
        <w:ind w:left="120" w:right="135" w:firstLine="720"/>
      </w:pPr>
      <w:r>
        <w:rPr>
          <w:noProof/>
          <w:lang w:bidi="ar-SA"/>
        </w:rPr>
        <mc:AlternateContent>
          <mc:Choice Requires="wps">
            <w:drawing>
              <wp:anchor distT="0" distB="0" distL="114300" distR="114300" simplePos="0" relativeHeight="251663360" behindDoc="0" locked="0" layoutInCell="1" allowOverlap="1" wp14:anchorId="12FBB1A1" wp14:editId="5CDA2589">
                <wp:simplePos x="0" y="0"/>
                <wp:positionH relativeFrom="page">
                  <wp:posOffset>7663815</wp:posOffset>
                </wp:positionH>
                <wp:positionV relativeFrom="page">
                  <wp:posOffset>8253730</wp:posOffset>
                </wp:positionV>
                <wp:extent cx="45085" cy="45085"/>
                <wp:effectExtent l="0" t="0" r="12065" b="12065"/>
                <wp:wrapNone/>
                <wp:docPr id="5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45085"/>
                        </a:xfrm>
                        <a:prstGeom prst="rect">
                          <a:avLst/>
                        </a:prstGeom>
                        <a:gradFill rotWithShape="0">
                          <a:gsLst>
                            <a:gs pos="0">
                              <a:srgbClr val="FFFFFF"/>
                            </a:gs>
                            <a:gs pos="100000">
                              <a:srgbClr val="FCF2AE">
                                <a:alpha val="70000"/>
                              </a:srgbClr>
                            </a:gs>
                          </a:gsLst>
                          <a:lin ang="5400000" scaled="1"/>
                        </a:gradFill>
                        <a:ln w="12700">
                          <a:solidFill>
                            <a:srgbClr val="000000"/>
                          </a:solidFill>
                          <a:prstDash val="dash"/>
                          <a:miter lim="800000"/>
                          <a:headEnd/>
                          <a:tailEnd/>
                        </a:ln>
                      </wps:spPr>
                      <wps:txbx>
                        <w:txbxContent>
                          <w:p w14:paraId="7285A935" w14:textId="77777777" w:rsidR="00C74328" w:rsidRDefault="007D1D57">
                            <w:pPr>
                              <w:spacing w:before="90"/>
                              <w:ind w:left="40"/>
                              <w:rPr>
                                <w:rFonts w:ascii="Arial"/>
                                <w:b/>
                                <w:i/>
                                <w:sz w:val="16"/>
                              </w:rPr>
                            </w:pPr>
                            <w:r>
                              <w:rPr>
                                <w:rFonts w:ascii="Arial"/>
                                <w:b/>
                                <w:i/>
                                <w:sz w:val="16"/>
                              </w:rPr>
                              <w:t>MARIA PEREZ</w:t>
                            </w:r>
                          </w:p>
                          <w:p w14:paraId="0CB94E25" w14:textId="77777777" w:rsidR="00C74328" w:rsidRDefault="007D1D57">
                            <w:pPr>
                              <w:spacing w:before="16"/>
                              <w:ind w:left="40"/>
                              <w:rPr>
                                <w:rFonts w:ascii="Arial"/>
                                <w:i/>
                                <w:sz w:val="16"/>
                              </w:rPr>
                            </w:pPr>
                            <w:r>
                              <w:rPr>
                                <w:rFonts w:ascii="Arial"/>
                                <w:i/>
                                <w:sz w:val="16"/>
                              </w:rPr>
                              <w:t>2020-10-28 20:59:35</w:t>
                            </w:r>
                          </w:p>
                          <w:p w14:paraId="3BF78688" w14:textId="77777777" w:rsidR="00C74328" w:rsidRDefault="007D1D57">
                            <w:pPr>
                              <w:spacing w:before="18"/>
                              <w:ind w:left="40"/>
                              <w:rPr>
                                <w:rFonts w:ascii="Arial"/>
                                <w:sz w:val="20"/>
                              </w:rPr>
                            </w:pPr>
                            <w:r>
                              <w:rPr>
                                <w:rFonts w:ascii="Arial"/>
                                <w:sz w:val="20"/>
                              </w:rPr>
                              <w:t>--------------------------------------------</w:t>
                            </w:r>
                          </w:p>
                          <w:p w14:paraId="21F0E5E0" w14:textId="77777777" w:rsidR="00C74328" w:rsidRDefault="007D1D57">
                            <w:pPr>
                              <w:spacing w:before="10"/>
                              <w:ind w:left="40"/>
                              <w:rPr>
                                <w:rFonts w:ascii="Arial"/>
                                <w:sz w:val="20"/>
                              </w:rPr>
                            </w:pPr>
                            <w:r>
                              <w:rPr>
                                <w:rFonts w:ascii="Arial"/>
                                <w:sz w:val="20"/>
                              </w:rPr>
                              <w:t>extra space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12FBB1A1" id="Text Box 27" o:spid="_x0000_s1028" type="#_x0000_t202" style="position:absolute;left:0;text-align:left;margin-left:603.45pt;margin-top:649.9pt;width:3.55pt;height:3.55pt;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" strokeweight="1pt">
                <v:fill color2="#fcf2ae" o:opacity2="45875f" focus="100%" type="gradient"/>
                <v:stroke dashstyle="dash"/>
                <v:textbox inset="0,0,0,0">
                  <w:txbxContent>
                    <w:p w14:paraId="7285A935" w14:textId="77777777" w:rsidR="00C74328" w:rsidRDefault="007D1D57">
                      <w:pPr>
                        <w:spacing w:before="90"/>
                        <w:ind w:left="40"/>
                        <w:rPr>
                          <w:rFonts w:ascii="Arial"/>
                          <w:b/>
                          <w:i/>
                          <w:sz w:val="16"/>
                        </w:rPr>
                      </w:pPr>
                      <w:r>
                        <w:rPr>
                          <w:rFonts w:ascii="Arial"/>
                          <w:b/>
                          <w:i/>
                          <w:sz w:val="16"/>
                        </w:rPr>
                        <w:t>MARIA PEREZ</w:t>
                      </w:r>
                    </w:p>
                    <w:p w14:paraId="0CB94E25" w14:textId="77777777" w:rsidR="00C74328" w:rsidRDefault="007D1D57">
                      <w:pPr>
                        <w:spacing w:before="16"/>
                        <w:ind w:left="40"/>
                        <w:rPr>
                          <w:rFonts w:ascii="Arial"/>
                          <w:i/>
                          <w:sz w:val="16"/>
                        </w:rPr>
                      </w:pPr>
                      <w:r>
                        <w:rPr>
                          <w:rFonts w:ascii="Arial"/>
                          <w:i/>
                          <w:sz w:val="16"/>
                        </w:rPr>
                        <w:t>2020-10-28 20:59:35</w:t>
                      </w:r>
                    </w:p>
                    <w:p w14:paraId="3BF78688" w14:textId="77777777" w:rsidR="00C74328" w:rsidRDefault="007D1D57">
                      <w:pPr>
                        <w:spacing w:before="18"/>
                        <w:ind w:left="40"/>
                        <w:rPr>
                          <w:rFonts w:ascii="Arial"/>
                          <w:sz w:val="20"/>
                        </w:rPr>
                      </w:pPr>
                      <w:r>
                        <w:rPr>
                          <w:rFonts w:ascii="Arial"/>
                          <w:sz w:val="20"/>
                        </w:rPr>
                        <w:t>--------------------------------------------</w:t>
                      </w:r>
                    </w:p>
                    <w:p w14:paraId="21F0E5E0" w14:textId="77777777" w:rsidR="00C74328" w:rsidRDefault="007D1D57">
                      <w:pPr>
                        <w:spacing w:before="10"/>
                        <w:ind w:left="40"/>
                        <w:rPr>
                          <w:rFonts w:ascii="Arial"/>
                          <w:sz w:val="20"/>
                        </w:rPr>
                      </w:pPr>
                      <w:r>
                        <w:rPr>
                          <w:rFonts w:ascii="Arial"/>
                          <w:sz w:val="20"/>
                        </w:rPr>
                        <w:t>extra space</w:t>
                      </w:r>
                    </w:p>
                  </w:txbxContent>
                </v:textbox>
                <w10:wrap anchorx="page" anchory="page"/>
              </v:shape>
            </w:pict>
          </mc:Fallback>
        </mc:AlternateContent>
      </w:r>
      <w:r w:rsidR="007D1D57">
        <w:t>Burning-out (burnout), according to Wang et al (2018), is the psychological, emotional, motivational, physical, and mental exhaustion experienced by a person after mentally demanding tasks for a long time. You experience burnout by feeling excessively overwhelmed, psychologically down, emotionally drained, and lack of mental motivation and energy to meet daily demands. Burnout is not necessarily a mental illness, but more of a mental health concern. Burnout in the nursing field is a prevalent issue of concern globally, usually indicated by reduced nurses' performance, poor work ethic, reduced motivation and devotion towards work and</w:t>
      </w:r>
    </w:p>
    <w:p w14:paraId="6ED6641C" w14:textId="77777777" w:rsidR="00C74328" w:rsidRDefault="00C74328">
      <w:pPr>
        <w:spacing w:line="480" w:lineRule="auto"/>
        <w:sectPr w:rsidR="00C74328">
          <w:headerReference w:type="default" r:id="rId17"/>
          <w:pgSz w:w="12240" w:h="15840"/>
          <w:pgMar w:top="1000" w:right="1300" w:bottom="280" w:left="1320" w:header="731" w:footer="0" w:gutter="0"/>
          <w:cols w:space="720"/>
        </w:sectPr>
      </w:pPr>
    </w:p>
    <w:p w14:paraId="31CB81A8" w14:textId="77777777" w:rsidR="00C74328" w:rsidRDefault="00C74328">
      <w:pPr>
        <w:pStyle w:val="Textoindependiente"/>
        <w:rPr>
          <w:sz w:val="20"/>
        </w:rPr>
      </w:pPr>
    </w:p>
    <w:p w14:paraId="6739CAB1" w14:textId="77777777" w:rsidR="00C74328" w:rsidRDefault="00C74328">
      <w:pPr>
        <w:pStyle w:val="Textoindependiente"/>
        <w:rPr>
          <w:sz w:val="20"/>
        </w:rPr>
      </w:pPr>
    </w:p>
    <w:p w14:paraId="2F21DF23" w14:textId="77777777" w:rsidR="00C74328" w:rsidRDefault="00C74328">
      <w:pPr>
        <w:pStyle w:val="Textoindependiente"/>
        <w:rPr>
          <w:sz w:val="20"/>
        </w:rPr>
      </w:pPr>
    </w:p>
    <w:p w14:paraId="417A1EB3" w14:textId="77777777" w:rsidR="00C74328" w:rsidRDefault="00C74328">
      <w:pPr>
        <w:pStyle w:val="Textoindependiente"/>
        <w:rPr>
          <w:sz w:val="20"/>
        </w:rPr>
      </w:pPr>
    </w:p>
    <w:p w14:paraId="04F8A2D4" w14:textId="77777777" w:rsidR="00C74328" w:rsidRPr="00302EB4" w:rsidRDefault="007D1D57" w:rsidP="00302EB4">
      <w:pPr>
        <w:pStyle w:val="Textoindependiente"/>
        <w:spacing w:before="210" w:line="480" w:lineRule="auto"/>
        <w:ind w:left="120" w:right="252"/>
      </w:pPr>
      <w:r>
        <w:t>patients' service some end up resigning causing a shortage in the industry (Hadd</w:t>
      </w:r>
      <w:r w:rsidR="00302EB4">
        <w:t xml:space="preserve">ad, </w:t>
      </w:r>
      <w:commentRangeStart w:id="6"/>
      <w:proofErr w:type="spellStart"/>
      <w:r w:rsidR="00302EB4">
        <w:t>Annamaraju</w:t>
      </w:r>
      <w:proofErr w:type="spellEnd"/>
      <w:r w:rsidR="00302EB4">
        <w:t xml:space="preserve"> </w:t>
      </w:r>
      <w:commentRangeEnd w:id="6"/>
      <w:r w:rsidR="00823DC5">
        <w:rPr>
          <w:rStyle w:val="Refdecomentario"/>
          <w:rFonts w:eastAsiaTheme="minorHAnsi"/>
          <w:lang w:bidi="ar-SA"/>
        </w:rPr>
        <w:commentReference w:id="6"/>
      </w:r>
      <w:r w:rsidR="00302EB4">
        <w:t xml:space="preserve">&amp; Toney-Butler, </w:t>
      </w:r>
      <w:r>
        <w:t>2020). There is also increased emotional exhaustion, adverse feelings of remorse, and reduced efficiency, which might lead to poor nurse-patient</w:t>
      </w:r>
      <w:r w:rsidR="00302EB4">
        <w:t xml:space="preserve"> interrelationship (Zang et al., </w:t>
      </w:r>
      <w:r>
        <w:t xml:space="preserve">2018). We're addressing the prevalence of burnout among nurses in America, causes of burnout in nursing, the effects of burnout on nursing at organizational and individual levels, and </w:t>
      </w:r>
      <w:r w:rsidR="00302EB4">
        <w:t>propose</w:t>
      </w:r>
      <w:r>
        <w:t xml:space="preserve"> the most appropriate remedies for curbing burnout in the nursing practice.</w:t>
      </w:r>
    </w:p>
    <w:p w14:paraId="518B64C6" w14:textId="77777777" w:rsidR="00C74328" w:rsidRPr="00302EB4" w:rsidRDefault="007D1D57" w:rsidP="00302EB4">
      <w:pPr>
        <w:pStyle w:val="Textoindependiente"/>
        <w:ind w:left="120"/>
        <w:jc w:val="center"/>
        <w:rPr>
          <w:b/>
        </w:rPr>
      </w:pPr>
      <w:r w:rsidRPr="00302EB4">
        <w:rPr>
          <w:b/>
        </w:rPr>
        <w:t xml:space="preserve">Prevalence </w:t>
      </w:r>
      <w:r w:rsidR="00302EB4" w:rsidRPr="00302EB4">
        <w:rPr>
          <w:b/>
        </w:rPr>
        <w:t xml:space="preserve">of Burnout among Nurses in </w:t>
      </w:r>
      <w:r w:rsidRPr="00302EB4">
        <w:rPr>
          <w:b/>
        </w:rPr>
        <w:t>America</w:t>
      </w:r>
    </w:p>
    <w:p w14:paraId="6BA5DDE3" w14:textId="77777777" w:rsidR="00C74328" w:rsidRDefault="00C74328">
      <w:pPr>
        <w:pStyle w:val="Textoindependiente"/>
        <w:spacing w:before="5"/>
      </w:pPr>
    </w:p>
    <w:p w14:paraId="553E4520" w14:textId="77777777" w:rsidR="00C74328" w:rsidRDefault="007D1D57">
      <w:pPr>
        <w:pStyle w:val="Textoindependiente"/>
        <w:spacing w:line="480" w:lineRule="auto"/>
        <w:ind w:left="120" w:right="166" w:firstLine="720"/>
      </w:pPr>
      <w:r>
        <w:t>According to the CDC (2018), 38% percent of nurses in America suffer from burnout every year. A survey conducted by Kronos in 2017 on nurse’s burnout in America showed that 98% of American nurses perform mentally and physically demanding tasks, which subjects them to the risks of burnout. 85% of the nurses said their job made them extremely tired, while 63% of health centers in America reported that their nurses experienced burnout. 44% of nurses indicated that their biggest worry was patients receiving substandard services due to nurses’ fatigue. According to the Monthly Index of Medical Specialties (MIMS), 41% of nurses in America have considered changing their workplace places or quitting the industry due to burnout and mental</w:t>
      </w:r>
      <w:r>
        <w:rPr>
          <w:spacing w:val="-1"/>
        </w:rPr>
        <w:t xml:space="preserve"> </w:t>
      </w:r>
      <w:r>
        <w:t>torture.</w:t>
      </w:r>
    </w:p>
    <w:p w14:paraId="50EEB99C" w14:textId="77777777" w:rsidR="00C74328" w:rsidRDefault="007D1D57">
      <w:pPr>
        <w:pStyle w:val="Textoindependiente"/>
        <w:spacing w:before="1" w:line="480" w:lineRule="auto"/>
        <w:ind w:left="120" w:right="235" w:firstLine="720"/>
      </w:pPr>
      <w:r>
        <w:t xml:space="preserve">Data from </w:t>
      </w:r>
      <w:commentRangeStart w:id="7"/>
      <w:r>
        <w:t>CDC</w:t>
      </w:r>
      <w:commentRangeEnd w:id="7"/>
      <w:r w:rsidR="00823DC5">
        <w:rPr>
          <w:rStyle w:val="Refdecomentario"/>
          <w:rFonts w:eastAsiaTheme="minorHAnsi"/>
          <w:lang w:bidi="ar-SA"/>
        </w:rPr>
        <w:commentReference w:id="7"/>
      </w:r>
      <w:r>
        <w:t xml:space="preserve"> shows that, in a population of 10,000 registered nurses in America, 43% experienced emotional fatigue. Out of this data, 37% were nurses working in hospital environments, those working in nursing home care facilities recording 35% and 22% among nurses working in other environments. According to (</w:t>
      </w:r>
      <w:r w:rsidRPr="00B14AF3">
        <w:rPr>
          <w:shd w:val="clear" w:color="auto" w:fill="FFFFFF" w:themeFill="background1"/>
        </w:rPr>
        <w:t>Kleinpell</w:t>
      </w:r>
      <w:r w:rsidR="00CB5696" w:rsidRPr="00B14AF3">
        <w:rPr>
          <w:shd w:val="clear" w:color="auto" w:fill="FFFFFF" w:themeFill="background1"/>
        </w:rPr>
        <w:t xml:space="preserve"> et al., 2020</w:t>
      </w:r>
      <w:r w:rsidRPr="00B14AF3">
        <w:rPr>
          <w:shd w:val="clear" w:color="auto" w:fill="FFFFFF" w:themeFill="background1"/>
        </w:rPr>
        <w:t>)</w:t>
      </w:r>
      <w:r w:rsidR="00302EB4" w:rsidRPr="00B14AF3">
        <w:rPr>
          <w:shd w:val="clear" w:color="auto" w:fill="FFFFFF" w:themeFill="background1"/>
        </w:rPr>
        <w:t xml:space="preserve">. </w:t>
      </w:r>
      <w:r w:rsidRPr="00B14AF3">
        <w:rPr>
          <w:shd w:val="clear" w:color="auto" w:fill="FFFFFF" w:themeFill="background1"/>
        </w:rPr>
        <w:t>The</w:t>
      </w:r>
      <w:r w:rsidRPr="00302EB4">
        <w:t xml:space="preserve"> prevalence</w:t>
      </w:r>
      <w:r>
        <w:t xml:space="preserve"> of depression among American nurses is higher than among other health-related workers; out of </w:t>
      </w:r>
    </w:p>
    <w:p w14:paraId="71537F78" w14:textId="77777777" w:rsidR="00C74328" w:rsidRDefault="00C74328">
      <w:pPr>
        <w:spacing w:line="480" w:lineRule="auto"/>
        <w:sectPr w:rsidR="00C74328">
          <w:headerReference w:type="default" r:id="rId18"/>
          <w:pgSz w:w="12240" w:h="15840"/>
          <w:pgMar w:top="1000" w:right="1300" w:bottom="280" w:left="1320" w:header="746" w:footer="0" w:gutter="0"/>
          <w:cols w:space="720"/>
        </w:sectPr>
      </w:pPr>
    </w:p>
    <w:p w14:paraId="2B4E0AB8" w14:textId="77777777" w:rsidR="00C74328" w:rsidRDefault="00C74328">
      <w:pPr>
        <w:pStyle w:val="Textoindependiente"/>
        <w:rPr>
          <w:sz w:val="20"/>
        </w:rPr>
      </w:pPr>
    </w:p>
    <w:p w14:paraId="6BFDEC83" w14:textId="77777777" w:rsidR="00C74328" w:rsidRDefault="00C74328">
      <w:pPr>
        <w:pStyle w:val="Textoindependiente"/>
        <w:rPr>
          <w:sz w:val="20"/>
        </w:rPr>
      </w:pPr>
    </w:p>
    <w:p w14:paraId="07675C39" w14:textId="77777777" w:rsidR="00C74328" w:rsidRDefault="00C74328">
      <w:pPr>
        <w:pStyle w:val="Textoindependiente"/>
        <w:spacing w:before="5"/>
        <w:rPr>
          <w:sz w:val="26"/>
        </w:rPr>
      </w:pPr>
    </w:p>
    <w:p w14:paraId="2349A949" w14:textId="77777777" w:rsidR="00C74328" w:rsidRDefault="00AE7D37">
      <w:pPr>
        <w:pStyle w:val="Textoindependiente"/>
        <w:spacing w:before="90" w:line="480" w:lineRule="auto"/>
        <w:ind w:left="120" w:right="150"/>
      </w:pPr>
      <w:r>
        <w:t xml:space="preserve">1,171 </w:t>
      </w:r>
      <w:r w:rsidR="007D1D57">
        <w:t xml:space="preserve">registered inpatient nurses, 18% experienced burnout-related depression than the national prevalence of depression in America (9%). Based on gender, female nurses are at a higher risk of experiencing burnout (30-60%) prevalence. </w:t>
      </w:r>
      <w:commentRangeStart w:id="8"/>
      <w:r w:rsidR="007D1D57">
        <w:t>Younger</w:t>
      </w:r>
      <w:commentRangeEnd w:id="8"/>
      <w:r w:rsidR="00823DC5">
        <w:rPr>
          <w:rStyle w:val="Refdecomentario"/>
          <w:rFonts w:eastAsiaTheme="minorHAnsi"/>
          <w:lang w:bidi="ar-SA"/>
        </w:rPr>
        <w:commentReference w:id="8"/>
      </w:r>
      <w:r w:rsidR="007D1D57">
        <w:t xml:space="preserve"> nurses are more likely to experience burnout compared to old-and experienced nurses. Nurses below the age of 55years have a 200% chance of developing burnout. Nurses with children below 20 years have a 54% chance of experiencing burnout while having a marital partner, not in the nursing/healthcare industry, increases the chances of developing burnout by 23%.</w:t>
      </w:r>
    </w:p>
    <w:p w14:paraId="5BF0204C" w14:textId="77777777" w:rsidR="00C74328" w:rsidRPr="00302EB4" w:rsidRDefault="007F73A6" w:rsidP="004F2B39">
      <w:pPr>
        <w:pStyle w:val="Textoindependiente"/>
        <w:shd w:val="clear" w:color="auto" w:fill="FFFFFF" w:themeFill="background1"/>
        <w:jc w:val="center"/>
        <w:rPr>
          <w:b/>
        </w:rPr>
      </w:pPr>
      <w:r>
        <w:rPr>
          <w:b/>
          <w:noProof/>
          <w:lang w:bidi="ar-SA"/>
        </w:rPr>
        <mc:AlternateContent>
          <mc:Choice Requires="wps">
            <w:drawing>
              <wp:anchor distT="0" distB="0" distL="114300" distR="114300" simplePos="0" relativeHeight="250501120" behindDoc="1" locked="0" layoutInCell="1" allowOverlap="1" wp14:anchorId="37DECD84" wp14:editId="797F0522">
                <wp:simplePos x="0" y="0"/>
                <wp:positionH relativeFrom="page">
                  <wp:posOffset>3431540</wp:posOffset>
                </wp:positionH>
                <wp:positionV relativeFrom="paragraph">
                  <wp:posOffset>6350</wp:posOffset>
                </wp:positionV>
                <wp:extent cx="0" cy="168910"/>
                <wp:effectExtent l="0" t="0" r="0" b="0"/>
                <wp:wrapNone/>
                <wp:docPr id="5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8910"/>
                        </a:xfrm>
                        <a:prstGeom prst="line">
                          <a:avLst/>
                        </a:prstGeom>
                        <a:noFill/>
                        <a:ln w="75757">
                          <a:solidFill>
                            <a:srgbClr val="FBED7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EBF7955" id="Line 25" o:spid="_x0000_s1026" style="position:absolute;z-index:-25281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2pt,.5pt" to="270.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" strokecolor="#fbed7c" strokeweight="2.10436mm">
                <w10:wrap anchorx="page"/>
              </v:line>
            </w:pict>
          </mc:Fallback>
        </mc:AlternateContent>
      </w:r>
      <w:r w:rsidR="007D1D57" w:rsidRPr="00302EB4">
        <w:rPr>
          <w:b/>
        </w:rPr>
        <w:t xml:space="preserve">Causes </w:t>
      </w:r>
      <w:r w:rsidR="00302EB4" w:rsidRPr="00302EB4">
        <w:rPr>
          <w:b/>
        </w:rPr>
        <w:t>of Bur</w:t>
      </w:r>
      <w:r w:rsidR="00302EB4" w:rsidRPr="00B14AF3">
        <w:rPr>
          <w:b/>
          <w:shd w:val="clear" w:color="auto" w:fill="FFFFFF" w:themeFill="background1"/>
        </w:rPr>
        <w:t>no</w:t>
      </w:r>
      <w:r w:rsidR="00302EB4" w:rsidRPr="00302EB4">
        <w:rPr>
          <w:b/>
        </w:rPr>
        <w:t xml:space="preserve">ut among </w:t>
      </w:r>
      <w:r w:rsidR="007D1D57" w:rsidRPr="00302EB4">
        <w:rPr>
          <w:b/>
        </w:rPr>
        <w:t xml:space="preserve">American </w:t>
      </w:r>
      <w:r w:rsidR="00302EB4" w:rsidRPr="00302EB4">
        <w:rPr>
          <w:b/>
        </w:rPr>
        <w:t>Nurses</w:t>
      </w:r>
    </w:p>
    <w:p w14:paraId="2613E817" w14:textId="77777777" w:rsidR="00C74328" w:rsidRDefault="00C74328" w:rsidP="004F2B39">
      <w:pPr>
        <w:pStyle w:val="Textoindependiente"/>
        <w:shd w:val="clear" w:color="auto" w:fill="FFFFFF" w:themeFill="background1"/>
        <w:spacing w:before="10"/>
        <w:rPr>
          <w:sz w:val="20"/>
        </w:rPr>
      </w:pPr>
    </w:p>
    <w:p w14:paraId="64BB8415" w14:textId="77777777" w:rsidR="00C74328" w:rsidRDefault="00302EB4">
      <w:pPr>
        <w:pStyle w:val="Textoindependiente"/>
        <w:spacing w:line="480" w:lineRule="auto"/>
        <w:ind w:left="120" w:right="149" w:firstLine="720"/>
      </w:pPr>
      <w:r>
        <w:t xml:space="preserve">Fida, </w:t>
      </w:r>
      <w:r w:rsidR="00C57F55">
        <w:t>Laschinger and</w:t>
      </w:r>
      <w:r w:rsidR="007D1D57">
        <w:t xml:space="preserve"> Leiter (2018) suggest that lengthy working hours are a chief contributor to nursing burnout. Working for too long is likely to cause physical and mental fatigue, which leads to burnout. In Michigan State, registered nurses working for 12 hours a day recorded more burnout complaints compared to registered nurses working for 8 hours (De Keyre, 2018). Nurses find themselves operating from the boardroom to the patient's wards, directing and administering medical care, offering medical education to patients and subordinates, attending to patient's needs, comforting patients, and attending to their personal life like families and leisure (</w:t>
      </w:r>
      <w:r w:rsidR="007D1D57">
        <w:rPr>
          <w:color w:val="222222"/>
        </w:rPr>
        <w:t>Bakhamis et al</w:t>
      </w:r>
      <w:r w:rsidR="007D1D57">
        <w:t>. 2-18). Attending all these demanding activities on a daily routine, as demand can lead to fatigue. In the United States, nurses working in the acute care settings work for 12 hours shifts, with many demanding tasks leading to fatigue and burnout due to the more inpatient care servic</w:t>
      </w:r>
      <w:r>
        <w:t xml:space="preserve">es they provide (Bamonti et al., </w:t>
      </w:r>
      <w:r w:rsidR="007D1D57">
        <w:t>2019), and which are the most demanded; and the longer the shifts, the higher the risk of experiencing burnout.</w:t>
      </w:r>
    </w:p>
    <w:p w14:paraId="08C70FA5" w14:textId="77777777" w:rsidR="00C74328" w:rsidRDefault="00C74328">
      <w:pPr>
        <w:spacing w:line="480" w:lineRule="auto"/>
        <w:sectPr w:rsidR="00C74328">
          <w:headerReference w:type="default" r:id="rId19"/>
          <w:pgSz w:w="12240" w:h="15840"/>
          <w:pgMar w:top="1000" w:right="1300" w:bottom="280" w:left="1320" w:header="731" w:footer="0" w:gutter="0"/>
          <w:pgNumType w:start="8"/>
          <w:cols w:space="720"/>
        </w:sectPr>
      </w:pPr>
    </w:p>
    <w:p w14:paraId="57AFE3A3" w14:textId="77777777" w:rsidR="00C74328" w:rsidRDefault="00C74328">
      <w:pPr>
        <w:pStyle w:val="Textoindependiente"/>
        <w:rPr>
          <w:sz w:val="20"/>
        </w:rPr>
      </w:pPr>
    </w:p>
    <w:p w14:paraId="11BCD4FC" w14:textId="77777777" w:rsidR="00C74328" w:rsidRDefault="00C74328">
      <w:pPr>
        <w:pStyle w:val="Textoindependiente"/>
        <w:rPr>
          <w:sz w:val="20"/>
        </w:rPr>
      </w:pPr>
    </w:p>
    <w:p w14:paraId="14438930" w14:textId="77777777" w:rsidR="00C74328" w:rsidRDefault="007D1D57" w:rsidP="00302EB4">
      <w:pPr>
        <w:pStyle w:val="Textoindependiente"/>
        <w:spacing w:before="210" w:line="480" w:lineRule="auto"/>
        <w:ind w:right="167" w:firstLine="720"/>
      </w:pPr>
      <w:r>
        <w:t>Teamwork stressors are a key factor causing nursing burnout in the US. According to Orkibi (2016), pressure resulting from working in groups and teams is the most significant cause of burnout among American nurses. The cultural diversity in many American workplaces leads to poor communication, racial conflicts, and interpersonal conflicts, which causes workplace stress and burnout (Jennings, 2018). Due to ethnic and racial disparities, culturally diverse</w:t>
      </w:r>
      <w:r>
        <w:rPr>
          <w:spacing w:val="-24"/>
        </w:rPr>
        <w:t xml:space="preserve"> </w:t>
      </w:r>
      <w:r>
        <w:t>nurses might feel segregated in the place of work, the increased mental stress will hinder their opt</w:t>
      </w:r>
      <w:r w:rsidR="00302EB4">
        <w:t xml:space="preserve">imal performance (Darban et al., </w:t>
      </w:r>
      <w:r>
        <w:t>2016). Besides, too much group workload, group pressure, unfavorable team-selection, and inappropriate job demands increase nurses' chances to experience burnout (</w:t>
      </w:r>
      <w:r>
        <w:rPr>
          <w:color w:val="222222"/>
        </w:rPr>
        <w:t xml:space="preserve">Doulougeri et </w:t>
      </w:r>
      <w:r w:rsidR="00302EB4">
        <w:rPr>
          <w:color w:val="222222"/>
        </w:rPr>
        <w:t xml:space="preserve">al., </w:t>
      </w:r>
      <w:r>
        <w:rPr>
          <w:color w:val="222222"/>
        </w:rPr>
        <w:t>2016)</w:t>
      </w:r>
      <w:r>
        <w:t>. Poor team-selection for group work makes marginalized group members fell out of place and may suffer psychological stress. Continued participation in the team's affairs will consequently lead to burnout (Rozo et al.</w:t>
      </w:r>
      <w:r w:rsidR="00302EB4">
        <w:rPr>
          <w:spacing w:val="-10"/>
        </w:rPr>
        <w:t xml:space="preserve">, </w:t>
      </w:r>
      <w:r>
        <w:t>2017).</w:t>
      </w:r>
    </w:p>
    <w:p w14:paraId="7DF2AE68" w14:textId="77777777" w:rsidR="00C74328" w:rsidRDefault="00C74328">
      <w:pPr>
        <w:pStyle w:val="Textoindependiente"/>
        <w:rPr>
          <w:sz w:val="26"/>
        </w:rPr>
      </w:pPr>
    </w:p>
    <w:p w14:paraId="6219BFEB" w14:textId="77777777" w:rsidR="00C74328" w:rsidRDefault="00C74328">
      <w:pPr>
        <w:pStyle w:val="Textoindependiente"/>
        <w:spacing w:before="5"/>
        <w:rPr>
          <w:sz w:val="22"/>
        </w:rPr>
      </w:pPr>
    </w:p>
    <w:p w14:paraId="10E48931" w14:textId="77777777" w:rsidR="00C74328" w:rsidRDefault="007D1D57">
      <w:pPr>
        <w:pStyle w:val="Textoindependiente"/>
        <w:spacing w:before="1" w:line="480" w:lineRule="auto"/>
        <w:ind w:left="120" w:right="188" w:firstLine="720"/>
      </w:pPr>
      <w:r>
        <w:t>Being too much philanthropic exposes American nurses to burnout. Nurses’ innate desire and urge to help patients at personal levels increases nurses’ chances of experiencing burnout.</w:t>
      </w:r>
    </w:p>
    <w:p w14:paraId="2A6FE914" w14:textId="77777777" w:rsidR="00C74328" w:rsidRDefault="007D1D57" w:rsidP="00302EB4">
      <w:pPr>
        <w:pStyle w:val="Textoindependiente"/>
        <w:spacing w:line="480" w:lineRule="auto"/>
        <w:ind w:left="120" w:right="158"/>
        <w:sectPr w:rsidR="00C74328">
          <w:pgSz w:w="12240" w:h="15840"/>
          <w:pgMar w:top="1000" w:right="1300" w:bottom="280" w:left="1320" w:header="731" w:footer="0" w:gutter="0"/>
          <w:cols w:space="720"/>
        </w:sectPr>
      </w:pPr>
      <w:r>
        <w:t xml:space="preserve">Nurses tend to put patients before themselves, and may end up denying themselves rest, just to attend to patients </w:t>
      </w:r>
      <w:r w:rsidR="00302EB4">
        <w:rPr>
          <w:color w:val="222222"/>
        </w:rPr>
        <w:t xml:space="preserve">(Dyrbye et al., </w:t>
      </w:r>
      <w:r>
        <w:rPr>
          <w:color w:val="222222"/>
        </w:rPr>
        <w:t>2017)</w:t>
      </w:r>
      <w:r>
        <w:t>. Nurses' increased philanthropic measures to help</w:t>
      </w:r>
      <w:r>
        <w:rPr>
          <w:spacing w:val="-25"/>
        </w:rPr>
        <w:t xml:space="preserve"> </w:t>
      </w:r>
      <w:r>
        <w:t>patients lead to increased working hours, increased tasks- others not even assigned, increased worries, and more demand for the nurse from patients, which increases the fatigue, and thus increases burnout among nurses (</w:t>
      </w:r>
      <w:r>
        <w:rPr>
          <w:color w:val="222222"/>
        </w:rPr>
        <w:t>Flynn &amp; Ironside, 2018)</w:t>
      </w:r>
      <w:r>
        <w:t>. When nurses are enthusiastic to help patients and are not motivated by money, they are likely to be more stressed and burned out due to the complex tasks they</w:t>
      </w:r>
      <w:r>
        <w:rPr>
          <w:spacing w:val="-1"/>
        </w:rPr>
        <w:t xml:space="preserve"> </w:t>
      </w:r>
      <w:r>
        <w:t>handle.</w:t>
      </w:r>
    </w:p>
    <w:p w14:paraId="224D7AA9" w14:textId="77777777" w:rsidR="00B14AF3" w:rsidRDefault="00B14AF3" w:rsidP="00302EB4">
      <w:pPr>
        <w:pStyle w:val="Textoindependiente"/>
        <w:spacing w:before="90"/>
        <w:jc w:val="center"/>
        <w:rPr>
          <w:b/>
        </w:rPr>
      </w:pPr>
    </w:p>
    <w:p w14:paraId="1167696F" w14:textId="77777777" w:rsidR="00B14AF3" w:rsidRDefault="00B14AF3" w:rsidP="00302EB4">
      <w:pPr>
        <w:pStyle w:val="Textoindependiente"/>
        <w:spacing w:before="90"/>
        <w:jc w:val="center"/>
        <w:rPr>
          <w:b/>
        </w:rPr>
      </w:pPr>
    </w:p>
    <w:p w14:paraId="4744781A" w14:textId="77777777" w:rsidR="00C74328" w:rsidRPr="00302EB4" w:rsidRDefault="007D1D57" w:rsidP="00302EB4">
      <w:pPr>
        <w:pStyle w:val="Textoindependiente"/>
        <w:spacing w:before="90"/>
        <w:jc w:val="center"/>
        <w:rPr>
          <w:b/>
        </w:rPr>
      </w:pPr>
      <w:r w:rsidRPr="00302EB4">
        <w:rPr>
          <w:b/>
        </w:rPr>
        <w:t xml:space="preserve">Effects </w:t>
      </w:r>
      <w:r w:rsidR="00302EB4" w:rsidRPr="00302EB4">
        <w:rPr>
          <w:b/>
        </w:rPr>
        <w:t>of Burnout in Nursing</w:t>
      </w:r>
    </w:p>
    <w:p w14:paraId="28C060CD" w14:textId="77777777" w:rsidR="00C74328" w:rsidRDefault="00C74328">
      <w:pPr>
        <w:pStyle w:val="Textoindependiente"/>
        <w:spacing w:before="5"/>
        <w:rPr>
          <w:sz w:val="20"/>
        </w:rPr>
      </w:pPr>
    </w:p>
    <w:p w14:paraId="774E6CC4" w14:textId="77777777" w:rsidR="00C74328" w:rsidRDefault="007D1D57">
      <w:pPr>
        <w:pStyle w:val="Textoindependiente"/>
        <w:spacing w:line="480" w:lineRule="auto"/>
        <w:ind w:left="120" w:right="193" w:firstLine="720"/>
      </w:pPr>
      <w:r>
        <w:t>Nursing burnout increases nurses' errors and risks the patient's lives. Nurses can only work effectively if they have enough rest and are in better physical and mental states, free from</w:t>
      </w:r>
      <w:r w:rsidR="00302EB4">
        <w:t xml:space="preserve"> fatigue and stress (Guo et al., </w:t>
      </w:r>
      <w:r>
        <w:t xml:space="preserve">2019). With long working hours, poor working environments, randomly rotating working shifts, and job pressures reduce nurses' motivation, become sluggish and irresponsive and may develop a poor relationship with patients due to anger, making the nurse provide poor healthcare services, or error-filled operations, risking patient's life (Fortunatti &amp; Silva, 2017). Nurses’ reduces patient’s satisfaction; Overworked and burned out nurses can complicate essential healthcare operations and may lead to negligence of vital health-based practices like cleaning surgical tools, hence infecting patients </w:t>
      </w:r>
      <w:r>
        <w:rPr>
          <w:color w:val="222222"/>
        </w:rPr>
        <w:t>(</w:t>
      </w:r>
      <w:r w:rsidR="00C57F55">
        <w:rPr>
          <w:color w:val="222222"/>
        </w:rPr>
        <w:t>Grace &amp;</w:t>
      </w:r>
      <w:r>
        <w:rPr>
          <w:color w:val="222222"/>
        </w:rPr>
        <w:t xml:space="preserve"> VanHeuvelen, 2019)</w:t>
      </w:r>
      <w:r>
        <w:t>.</w:t>
      </w:r>
    </w:p>
    <w:p w14:paraId="16AF824F" w14:textId="77777777" w:rsidR="00C74328" w:rsidRDefault="007D1D57" w:rsidP="00302EB4">
      <w:pPr>
        <w:pStyle w:val="Ttulo1"/>
        <w:spacing w:before="0"/>
        <w:ind w:left="0" w:right="0"/>
      </w:pPr>
      <w:r>
        <w:t>Practice Recommendation</w:t>
      </w:r>
    </w:p>
    <w:p w14:paraId="6626C1C6" w14:textId="77777777" w:rsidR="00C74328" w:rsidRDefault="00C74328">
      <w:pPr>
        <w:pStyle w:val="Textoindependiente"/>
        <w:spacing w:before="5"/>
        <w:rPr>
          <w:b/>
        </w:rPr>
      </w:pPr>
    </w:p>
    <w:p w14:paraId="77E4C828" w14:textId="77777777" w:rsidR="00C74328" w:rsidRDefault="007D1D57" w:rsidP="00302EB4">
      <w:pPr>
        <w:pStyle w:val="Textoindependiente"/>
        <w:spacing w:line="480" w:lineRule="auto"/>
        <w:ind w:left="120" w:right="156" w:firstLine="720"/>
        <w:sectPr w:rsidR="00C74328">
          <w:pgSz w:w="12240" w:h="15840"/>
          <w:pgMar w:top="1000" w:right="1300" w:bottom="280" w:left="1320" w:header="731" w:footer="0" w:gutter="0"/>
          <w:cols w:space="720"/>
        </w:sectPr>
      </w:pPr>
      <w:r>
        <w:t xml:space="preserve">Gaining a better understanding of the practice of nursing would help nurses overcome burnout. As healthcare practitioners, nurses should identify the various ways which stimulate their bodies and balance between professional and </w:t>
      </w:r>
      <w:r w:rsidR="00302EB4">
        <w:t xml:space="preserve">personal life (Kleinpell et al., </w:t>
      </w:r>
      <w:r>
        <w:t>2020). Besides, both physically and mentally, investing in self-wellness is v</w:t>
      </w:r>
      <w:r w:rsidR="00302EB4">
        <w:t xml:space="preserve">ital for nurses (Khamisa et al., </w:t>
      </w:r>
      <w:r>
        <w:t>2017). Nurses should know when to take a break and foster healthy relationships with patients to reduce stress and psyc</w:t>
      </w:r>
      <w:r w:rsidR="00302EB4">
        <w:t xml:space="preserve">hological torture (Nazir et al., </w:t>
      </w:r>
      <w:r>
        <w:t>2018). Gaining cultural competence will help nurses survive in culturally diverse regions successfully and without experiencing adverse culture shock/stress, which infl</w:t>
      </w:r>
      <w:r w:rsidR="00302EB4">
        <w:t xml:space="preserve">uences burnout (Pastores et al., </w:t>
      </w:r>
      <w:r>
        <w:t>2020). The government and MIMS shoul</w:t>
      </w:r>
      <w:r w:rsidR="004F2B39">
        <w:t>d</w:t>
      </w:r>
    </w:p>
    <w:p w14:paraId="1EDF90B5" w14:textId="77777777" w:rsidR="00C74328" w:rsidRDefault="007D1D57" w:rsidP="00302EB4">
      <w:pPr>
        <w:pStyle w:val="Textoindependiente"/>
        <w:spacing w:before="210" w:line="480" w:lineRule="auto"/>
        <w:ind w:right="215"/>
      </w:pPr>
      <w:r>
        <w:lastRenderedPageBreak/>
        <w:t>employ enough nurses to match the nurse-patient ratio, and reduce the working hours for nurses, to reduce fatigue, and aid replenishing.</w:t>
      </w:r>
    </w:p>
    <w:p w14:paraId="01BF3212" w14:textId="77777777" w:rsidR="00C74328" w:rsidRDefault="007D1D57">
      <w:pPr>
        <w:pStyle w:val="Textoindependiente"/>
        <w:spacing w:line="480" w:lineRule="auto"/>
        <w:ind w:left="120" w:right="256" w:firstLine="720"/>
      </w:pPr>
      <w:r>
        <w:t xml:space="preserve">Eradicating workplace adversities and enhancing the workplace environment is essential for motivating employees and stimulating them to curb mental and physical stress. Besides, upholding mentally refreshing and inducing approaches like the holistic organizational culture will help nurses express their worries and </w:t>
      </w:r>
      <w:commentRangeStart w:id="9"/>
      <w:r>
        <w:t>offer</w:t>
      </w:r>
      <w:commentRangeEnd w:id="9"/>
      <w:r w:rsidR="00823DC5">
        <w:rPr>
          <w:rStyle w:val="Refdecomentario"/>
          <w:rFonts w:eastAsiaTheme="minorHAnsi"/>
          <w:lang w:bidi="ar-SA"/>
        </w:rPr>
        <w:commentReference w:id="9"/>
      </w:r>
      <w:r>
        <w:t xml:space="preserve"> an appropriate platform for nurses to elongate their demands, discuss their issues, and stipulate the most appropriate remedy for the prevalent problem of burnout. The government, the public, patients, and the health sector all have a responsibility to play in ensuring better working conditions and stress-free approaches to undertaking health-based tasks. Nurses take care of our health; we, too, should take care of their physical and mental health by ensuring better patient; nurse ratios, healthy working environments, and even working hours as well as an appropriate reward system for nurses.</w:t>
      </w:r>
    </w:p>
    <w:p w14:paraId="1EF08680" w14:textId="77777777" w:rsidR="00C74328" w:rsidRDefault="007D1D57" w:rsidP="00302EB4">
      <w:pPr>
        <w:pStyle w:val="Textoindependiente"/>
        <w:spacing w:before="1" w:line="480" w:lineRule="auto"/>
        <w:ind w:left="120" w:right="562"/>
      </w:pPr>
      <w:r>
        <w:t xml:space="preserve">Besides, regular training programs should be set aside to help nurses deal with contemporary issues affecting them, like </w:t>
      </w:r>
      <w:commentRangeStart w:id="10"/>
      <w:r>
        <w:t>burnout</w:t>
      </w:r>
      <w:commentRangeEnd w:id="10"/>
      <w:r w:rsidR="00823DC5">
        <w:rPr>
          <w:rStyle w:val="Refdecomentario"/>
          <w:rFonts w:eastAsiaTheme="minorHAnsi"/>
          <w:lang w:bidi="ar-SA"/>
        </w:rPr>
        <w:commentReference w:id="10"/>
      </w:r>
      <w:r>
        <w:t>.</w:t>
      </w:r>
    </w:p>
    <w:p w14:paraId="0C64AB8E" w14:textId="77777777" w:rsidR="00302EB4" w:rsidRDefault="00302EB4" w:rsidP="00302EB4">
      <w:pPr>
        <w:pStyle w:val="Textoindependiente"/>
        <w:spacing w:before="1" w:line="480" w:lineRule="auto"/>
        <w:ind w:left="120" w:right="562"/>
      </w:pPr>
    </w:p>
    <w:p w14:paraId="0D1622E8" w14:textId="77777777" w:rsidR="00302EB4" w:rsidRDefault="00302EB4" w:rsidP="00302EB4">
      <w:pPr>
        <w:pStyle w:val="Textoindependiente"/>
        <w:spacing w:before="1" w:line="480" w:lineRule="auto"/>
        <w:ind w:left="120" w:right="562"/>
      </w:pPr>
    </w:p>
    <w:p w14:paraId="2545DA3A" w14:textId="77777777" w:rsidR="00302EB4" w:rsidRDefault="00302EB4" w:rsidP="00302EB4">
      <w:pPr>
        <w:pStyle w:val="Textoindependiente"/>
        <w:spacing w:before="1" w:line="480" w:lineRule="auto"/>
        <w:ind w:left="120" w:right="562"/>
        <w:sectPr w:rsidR="00302EB4" w:rsidSect="00DD73AB">
          <w:headerReference w:type="default" r:id="rId20"/>
          <w:pgSz w:w="12240" w:h="15840"/>
          <w:pgMar w:top="1000" w:right="1300" w:bottom="280" w:left="1320" w:header="746" w:footer="0" w:gutter="0"/>
          <w:cols w:space="720"/>
          <w:docGrid w:linePitch="326"/>
        </w:sectPr>
      </w:pPr>
    </w:p>
    <w:p w14:paraId="03D1A28A" w14:textId="77777777" w:rsidR="00B14AF3" w:rsidRDefault="00B14AF3" w:rsidP="00B14AF3">
      <w:pPr>
        <w:pStyle w:val="Ttulo1"/>
        <w:ind w:left="0"/>
      </w:pPr>
    </w:p>
    <w:p w14:paraId="1C5535D7" w14:textId="77777777" w:rsidR="00B14AF3" w:rsidRDefault="00B14AF3" w:rsidP="00B14AF3">
      <w:pPr>
        <w:pStyle w:val="Ttulo1"/>
        <w:ind w:left="0"/>
      </w:pPr>
    </w:p>
    <w:p w14:paraId="0BFF4B4E" w14:textId="77777777" w:rsidR="00C74328" w:rsidRDefault="001843B1" w:rsidP="00B14AF3">
      <w:pPr>
        <w:pStyle w:val="Ttulo1"/>
        <w:ind w:left="0"/>
      </w:pPr>
      <w:r>
        <w:t xml:space="preserve">                               </w:t>
      </w:r>
      <w:r w:rsidR="007D1D57">
        <w:t>Project Description</w:t>
      </w:r>
    </w:p>
    <w:p w14:paraId="5BF8ACC7" w14:textId="77777777" w:rsidR="00C74328" w:rsidRDefault="00C74328" w:rsidP="00302EB4">
      <w:pPr>
        <w:pStyle w:val="Textoindependiente"/>
        <w:jc w:val="center"/>
        <w:rPr>
          <w:b/>
          <w:sz w:val="26"/>
        </w:rPr>
      </w:pPr>
    </w:p>
    <w:p w14:paraId="6E092608" w14:textId="77777777" w:rsidR="00C74328" w:rsidRDefault="007D1D57">
      <w:pPr>
        <w:pStyle w:val="Textoindependiente"/>
        <w:spacing w:before="226" w:line="480" w:lineRule="auto"/>
        <w:ind w:left="120" w:right="169" w:firstLine="720"/>
      </w:pPr>
      <w:r>
        <w:t xml:space="preserve">The literature review will be conducted to investigate how effective can primary prevention be in delaying the onset of Burnout in Nursing and what factors influence the success or failure of these actions. In this context, I will review no fewer than 30 articles, from </w:t>
      </w:r>
      <w:r w:rsidRPr="00B14AF3">
        <w:rPr>
          <w:shd w:val="clear" w:color="auto" w:fill="FFFFFF" w:themeFill="background1"/>
        </w:rPr>
        <w:t xml:space="preserve">2014 </w:t>
      </w:r>
      <w:r w:rsidR="00302EB4" w:rsidRPr="00B14AF3">
        <w:rPr>
          <w:shd w:val="clear" w:color="auto" w:fill="FFFFFF" w:themeFill="background1"/>
        </w:rPr>
        <w:t>up</w:t>
      </w:r>
      <w:r w:rsidR="00B14AF3">
        <w:rPr>
          <w:shd w:val="clear" w:color="auto" w:fill="FFFFFF" w:themeFill="background1"/>
        </w:rPr>
        <w:t xml:space="preserve"> t</w:t>
      </w:r>
      <w:r w:rsidRPr="00B14AF3">
        <w:rPr>
          <w:shd w:val="clear" w:color="auto" w:fill="FFFFFF" w:themeFill="background1"/>
        </w:rPr>
        <w:t>o</w:t>
      </w:r>
      <w:r>
        <w:t xml:space="preserve"> </w:t>
      </w:r>
      <w:r w:rsidR="00302EB4">
        <w:t>2019 that</w:t>
      </w:r>
      <w:r>
        <w:t xml:space="preserve"> will be the body of literature using Internet access with the following search tools: Google Scholar, CINAHL, Medline, PubMed, Cochrane database, and the Ana G Mendez Virtual Library. In some case of specific interest, other literature could be included outside of those limits. The following keywords will be used in this search: Burnout in Nursing prevalence increase, Burnout in Nursing screening, Burnout in Nursing -EPI, Burnout in Nursing primary care detection, and BIN primary care diagnosis. The literature review design will be effective because of the availability, although disperse literature of already conducted research studies on the selected topic under study. More so, the pool of online meta-databases will be essential while selecting specific articles based on the topic of study. The search will allow the determination of key variables to adequately address the research question and problem statement.</w:t>
      </w:r>
    </w:p>
    <w:p w14:paraId="7004F5A4" w14:textId="77777777" w:rsidR="00C74328" w:rsidRDefault="00C74328">
      <w:pPr>
        <w:spacing w:line="480" w:lineRule="auto"/>
        <w:sectPr w:rsidR="00C74328" w:rsidSect="00DD73AB">
          <w:headerReference w:type="default" r:id="rId21"/>
          <w:pgSz w:w="12240" w:h="15840"/>
          <w:pgMar w:top="1000" w:right="1300" w:bottom="280" w:left="1320" w:header="746" w:footer="0" w:gutter="0"/>
          <w:pgNumType w:start="12"/>
          <w:cols w:space="720"/>
        </w:sectPr>
      </w:pPr>
    </w:p>
    <w:p w14:paraId="095094C9" w14:textId="77777777" w:rsidR="00C74328" w:rsidRDefault="00C74328">
      <w:pPr>
        <w:pStyle w:val="Textoindependiente"/>
        <w:spacing w:before="11"/>
        <w:rPr>
          <w:sz w:val="29"/>
        </w:rPr>
      </w:pPr>
    </w:p>
    <w:p w14:paraId="73688E66" w14:textId="77777777" w:rsidR="00B14AF3" w:rsidRDefault="00B14AF3" w:rsidP="00302EB4">
      <w:pPr>
        <w:pStyle w:val="Ttulo1"/>
        <w:ind w:left="0"/>
      </w:pPr>
    </w:p>
    <w:p w14:paraId="0D2BE5C7" w14:textId="77777777" w:rsidR="00C74328" w:rsidRDefault="00C64DE2" w:rsidP="00302EB4">
      <w:pPr>
        <w:pStyle w:val="Ttulo1"/>
        <w:ind w:left="0"/>
      </w:pPr>
      <w:r>
        <w:t xml:space="preserve">                                   </w:t>
      </w:r>
      <w:r w:rsidR="007D1D57">
        <w:t>Project Evaluation Results</w:t>
      </w:r>
    </w:p>
    <w:p w14:paraId="681ACD8B" w14:textId="77777777" w:rsidR="00C74328" w:rsidRDefault="00C74328">
      <w:pPr>
        <w:pStyle w:val="Textoindependiente"/>
        <w:rPr>
          <w:b/>
          <w:sz w:val="26"/>
        </w:rPr>
      </w:pPr>
    </w:p>
    <w:p w14:paraId="674C4DEC" w14:textId="77777777" w:rsidR="00C74328" w:rsidRDefault="007D1D57">
      <w:pPr>
        <w:pStyle w:val="Textoindependiente"/>
        <w:spacing w:before="231" w:line="480" w:lineRule="auto"/>
        <w:ind w:left="120" w:right="149" w:firstLine="720"/>
      </w:pPr>
      <w:r>
        <w:t>After the data is collected, the analysis will be done with selected information that will be included in the final report. In the analysis of data, one of the steps is to remove the errors that might have occurred during data collection. Several processes will occur during data analysis, all related with the data information available in the different literatures that has been examined. I will review both primary research evidence and systematic reviews, mainly using quantitative evidence. Given the nature of my research topic and my research question, epidemiologic studies will be welcomed in my search.</w:t>
      </w:r>
    </w:p>
    <w:p w14:paraId="75563D4F" w14:textId="77777777" w:rsidR="00C74328" w:rsidRDefault="007D1D57">
      <w:pPr>
        <w:pStyle w:val="Textoindependiente"/>
        <w:spacing w:line="480" w:lineRule="auto"/>
        <w:ind w:left="120" w:right="201" w:firstLine="720"/>
      </w:pPr>
      <w:r>
        <w:t>Summarized tables with all citations will be presented in Appendices A and B. Appendix A will be used for the summary of primary research evidence, and Appendix B will be used for the summary of the systematic reviews. Appendix A will include the citation, question or hypothesis, theoretical foundation, research designed and sample size, key findings, recommendations or implications, and level of evidence (I to VII), of each article. Appendix B will include also citation, question, search strategy, inclusion/exclusion criteria, data, extraction and analysis, key findings, recommendation/implications, and level of evidence ranging from Level I to Level VII.</w:t>
      </w:r>
    </w:p>
    <w:p w14:paraId="087AF318" w14:textId="77777777" w:rsidR="00C74328" w:rsidRDefault="007D1D57">
      <w:pPr>
        <w:pStyle w:val="Textoindependiente"/>
        <w:spacing w:before="1" w:line="480" w:lineRule="auto"/>
        <w:ind w:left="120" w:right="629" w:firstLine="780"/>
      </w:pPr>
      <w:r>
        <w:t>Each article will be evaluated as relevant information, not to specifically answer my research question. An Excel database will be used to compute all information, and SPSS statistics package will be used to summarize some results.</w:t>
      </w:r>
    </w:p>
    <w:p w14:paraId="6FCC88B4" w14:textId="77777777" w:rsidR="00C74328" w:rsidRDefault="00C74328">
      <w:pPr>
        <w:spacing w:line="480" w:lineRule="auto"/>
        <w:sectPr w:rsidR="00C74328" w:rsidSect="00DD73AB">
          <w:headerReference w:type="default" r:id="rId22"/>
          <w:pgSz w:w="12240" w:h="15840"/>
          <w:pgMar w:top="1000" w:right="1300" w:bottom="280" w:left="1320" w:header="746" w:footer="0" w:gutter="0"/>
          <w:pgNumType w:start="13"/>
          <w:cols w:space="720"/>
          <w:docGrid w:linePitch="326"/>
        </w:sectPr>
      </w:pPr>
    </w:p>
    <w:p w14:paraId="14A548F2" w14:textId="77777777" w:rsidR="00C74328" w:rsidRDefault="00C74328">
      <w:pPr>
        <w:pStyle w:val="Textoindependiente"/>
        <w:rPr>
          <w:sz w:val="20"/>
        </w:rPr>
      </w:pPr>
    </w:p>
    <w:p w14:paraId="23EC2097" w14:textId="77777777" w:rsidR="00B14AF3" w:rsidRDefault="00B14AF3" w:rsidP="00302EB4">
      <w:pPr>
        <w:pStyle w:val="Ttulo1"/>
        <w:ind w:left="0"/>
      </w:pPr>
    </w:p>
    <w:p w14:paraId="34AB0EEF" w14:textId="77777777" w:rsidR="00B14AF3" w:rsidRDefault="00B14AF3" w:rsidP="00302EB4">
      <w:pPr>
        <w:pStyle w:val="Ttulo1"/>
        <w:ind w:left="0"/>
      </w:pPr>
    </w:p>
    <w:p w14:paraId="2168A4A4" w14:textId="77777777" w:rsidR="00C74328" w:rsidRDefault="007A2CE9" w:rsidP="00302EB4">
      <w:pPr>
        <w:pStyle w:val="Ttulo1"/>
        <w:ind w:left="0"/>
      </w:pPr>
      <w:r>
        <w:t xml:space="preserve">                               </w:t>
      </w:r>
      <w:r w:rsidR="007D1D57">
        <w:t>Discussion and Implications for Nursing and Healthcare</w:t>
      </w:r>
    </w:p>
    <w:p w14:paraId="4680FBCC" w14:textId="77777777" w:rsidR="00C74328" w:rsidRDefault="00C74328">
      <w:pPr>
        <w:pStyle w:val="Textoindependiente"/>
        <w:rPr>
          <w:b/>
          <w:sz w:val="26"/>
        </w:rPr>
      </w:pPr>
    </w:p>
    <w:p w14:paraId="5D48A13E" w14:textId="77777777" w:rsidR="00C74328" w:rsidRDefault="007D1D57">
      <w:pPr>
        <w:pStyle w:val="Textoindependiente"/>
        <w:spacing w:before="226" w:line="480" w:lineRule="auto"/>
        <w:ind w:left="120" w:right="162" w:firstLine="720"/>
      </w:pPr>
      <w:r>
        <w:t>From the study, we note that too much tasks given to the nurses without giving them time to are very tiring to a point that can get to a breaking point. When they start experiencing the physical and mental torture, they cannot provide optimum services to their patients. When a nurse is overwhelmed with work and the services they offer are below standards, the healthcare sector in general is affected. The quality of service is very important in maintaining high standards in our health facilities. Quality standards cannot be achieved with burned out nurses.</w:t>
      </w:r>
    </w:p>
    <w:p w14:paraId="465EA316" w14:textId="77777777" w:rsidR="00C74328" w:rsidRDefault="007D1D57">
      <w:pPr>
        <w:pStyle w:val="Textoindependiente"/>
        <w:spacing w:before="1" w:line="480" w:lineRule="auto"/>
        <w:ind w:left="120" w:right="270"/>
      </w:pPr>
      <w:r>
        <w:t xml:space="preserve">The nature of patient care from highly fatigued care givers is of very little efficiency. Individual performance definitely suffers as a result of work stress and fatigue. When individual performance id affected, general performance of a specific facility and the entire sector is affected due to the ripple effect. Burnout has also been associated with low turnover intentions, reduced organizational commitment, unproductiveness and actual </w:t>
      </w:r>
      <w:commentRangeStart w:id="11"/>
      <w:r>
        <w:t>turnover</w:t>
      </w:r>
      <w:commentRangeEnd w:id="11"/>
      <w:r w:rsidR="00823DC5">
        <w:rPr>
          <w:rStyle w:val="Refdecomentario"/>
          <w:rFonts w:eastAsiaTheme="minorHAnsi"/>
          <w:lang w:bidi="ar-SA"/>
        </w:rPr>
        <w:commentReference w:id="11"/>
      </w:r>
      <w:r>
        <w:t>.</w:t>
      </w:r>
    </w:p>
    <w:p w14:paraId="37A35B7C" w14:textId="77777777" w:rsidR="00C74328" w:rsidRDefault="007D1D57">
      <w:pPr>
        <w:pStyle w:val="Textoindependiente"/>
        <w:spacing w:before="5" w:line="480" w:lineRule="auto"/>
        <w:ind w:left="120" w:right="257" w:firstLine="720"/>
      </w:pPr>
      <w:r>
        <w:t>Apart from low levels of quality services offered, the other direct effect of having fatigued healthcare providers is absenteeism. Due to fatigue, it has been noted that nurses fail to show up at work at times. In a healthcare sector that is already facing a shortage, absenteeism is a very serious issue that can harm the output levels of any facility. Research also states that an emotionally and mentally unstable health provider have a lower level of care and empathy to patients. More to that, it has also been noted that health workers that are burned out project low levels of self-esteem and efficacy. By default, reduced esteem creates a significant impact to the level of client care and service delivery.</w:t>
      </w:r>
    </w:p>
    <w:p w14:paraId="10F96B62" w14:textId="77777777" w:rsidR="00C74328" w:rsidRDefault="00C74328">
      <w:pPr>
        <w:spacing w:line="480" w:lineRule="auto"/>
        <w:sectPr w:rsidR="00C74328" w:rsidSect="00DD73AB">
          <w:headerReference w:type="default" r:id="rId23"/>
          <w:pgSz w:w="12240" w:h="15840"/>
          <w:pgMar w:top="1000" w:right="1300" w:bottom="280" w:left="1320" w:header="746" w:footer="0" w:gutter="0"/>
          <w:pgNumType w:start="14"/>
          <w:cols w:space="720"/>
        </w:sectPr>
      </w:pPr>
    </w:p>
    <w:p w14:paraId="4B993F14" w14:textId="77777777" w:rsidR="00C74328" w:rsidRDefault="00C74328">
      <w:pPr>
        <w:pStyle w:val="Textoindependiente"/>
        <w:rPr>
          <w:sz w:val="20"/>
        </w:rPr>
      </w:pPr>
    </w:p>
    <w:p w14:paraId="5115D01C" w14:textId="77777777" w:rsidR="00C74328" w:rsidRDefault="00C74328">
      <w:pPr>
        <w:pStyle w:val="Textoindependiente"/>
        <w:rPr>
          <w:sz w:val="20"/>
        </w:rPr>
      </w:pPr>
    </w:p>
    <w:p w14:paraId="4CDDA6F3" w14:textId="77777777" w:rsidR="00C74328" w:rsidRDefault="00C74328">
      <w:pPr>
        <w:pStyle w:val="Textoindependiente"/>
        <w:rPr>
          <w:sz w:val="20"/>
        </w:rPr>
      </w:pPr>
    </w:p>
    <w:p w14:paraId="6E5A9DE1" w14:textId="77777777" w:rsidR="00C74328" w:rsidRDefault="00C74328">
      <w:pPr>
        <w:pStyle w:val="Textoindependiente"/>
        <w:spacing w:before="4"/>
        <w:rPr>
          <w:sz w:val="18"/>
        </w:rPr>
      </w:pPr>
    </w:p>
    <w:p w14:paraId="2567A645" w14:textId="77777777" w:rsidR="00C74328" w:rsidRDefault="007D1D57">
      <w:pPr>
        <w:pStyle w:val="Textoindependiente"/>
        <w:spacing w:before="90" w:line="480" w:lineRule="auto"/>
        <w:ind w:left="120" w:right="169" w:firstLine="710"/>
      </w:pPr>
      <w:r>
        <w:t xml:space="preserve">Burnout causes a ripple effect when it affects even a single individual in an organization. For example, when some workers are absent from work because of burnout, the remaining ones will have larger workloads to cover up for those that are missing. The coworkers absorb this effect and if it is not handled early enough, they may also end up getting burned out. When the is in an increased frequency of absenteeism, the administration also suffers from the burden of frequent requirements of staffing and </w:t>
      </w:r>
      <w:commentRangeStart w:id="12"/>
      <w:commentRangeStart w:id="13"/>
      <w:r>
        <w:t>requiting</w:t>
      </w:r>
      <w:commentRangeEnd w:id="12"/>
      <w:r w:rsidR="00823DC5">
        <w:rPr>
          <w:rStyle w:val="Refdecomentario"/>
          <w:rFonts w:eastAsiaTheme="minorHAnsi"/>
          <w:lang w:bidi="ar-SA"/>
        </w:rPr>
        <w:commentReference w:id="12"/>
      </w:r>
      <w:commentRangeEnd w:id="13"/>
      <w:r w:rsidR="00B45D6D">
        <w:rPr>
          <w:rStyle w:val="Refdecomentario"/>
          <w:rFonts w:eastAsiaTheme="minorHAnsi"/>
          <w:lang w:bidi="ar-SA"/>
        </w:rPr>
        <w:commentReference w:id="13"/>
      </w:r>
      <w:r>
        <w:t>, interviewing and training of new employees.</w:t>
      </w:r>
    </w:p>
    <w:p w14:paraId="14625D57" w14:textId="77777777" w:rsidR="00302EB4" w:rsidRDefault="007D1D57" w:rsidP="00302EB4">
      <w:pPr>
        <w:pStyle w:val="Textoindependiente"/>
        <w:spacing w:line="480" w:lineRule="auto"/>
        <w:ind w:left="120" w:right="369"/>
      </w:pPr>
      <w:r>
        <w:t>There have also been studies that indicate that there can be burnout contagion in organizations. This happens through conscious or subconscious influence through exposure to colleagues suffering from burnout syndrome.</w:t>
      </w:r>
    </w:p>
    <w:p w14:paraId="1CA395E5" w14:textId="77777777" w:rsidR="00C74328" w:rsidRPr="00302EB4" w:rsidRDefault="007D1D57" w:rsidP="00302EB4">
      <w:pPr>
        <w:pStyle w:val="Textoindependiente"/>
        <w:spacing w:line="480" w:lineRule="auto"/>
        <w:ind w:right="369"/>
        <w:jc w:val="center"/>
        <w:rPr>
          <w:b/>
        </w:rPr>
      </w:pPr>
      <w:r w:rsidRPr="00302EB4">
        <w:rPr>
          <w:b/>
        </w:rPr>
        <w:t>Plans for Disseminatio</w:t>
      </w:r>
      <w:r w:rsidR="00001E30" w:rsidRPr="00B14AF3">
        <w:rPr>
          <w:b/>
          <w:color w:val="000000" w:themeColor="text1"/>
          <w:shd w:val="clear" w:color="auto" w:fill="FFFFFF" w:themeFill="background1"/>
        </w:rPr>
        <w:t>n</w:t>
      </w:r>
    </w:p>
    <w:p w14:paraId="4ABA2A03" w14:textId="77777777" w:rsidR="00C74328" w:rsidRDefault="007D1D57" w:rsidP="007A2CE9">
      <w:pPr>
        <w:pStyle w:val="Textoindependiente"/>
        <w:shd w:val="clear" w:color="auto" w:fill="FFFFFF" w:themeFill="background1"/>
        <w:spacing w:before="227" w:line="480" w:lineRule="auto"/>
        <w:ind w:left="120" w:right="160" w:firstLine="720"/>
      </w:pPr>
      <w:r>
        <w:t>This project will be presented at Ana G Mendez University as a requirement for partial fulfillment of the Master’s program. It will be accomplished by presenting a PowerPoint presentation to my colleagues and the professor. In addition, this project will include a poster illustrating the important findings to be displayed in the showroom at Ana G Mendez, South Florida Campus. The results will be disseminated on the university’s website. Additional dissemination will be carried out through presentations at seminars such as teacher education and science education conferences, regionally and nationally, as well as through articles published in peer-reviewed journals. A hard copy will also be held in the university library to be reviewed by alumni and facilitators interested in the subject. The principal investigator and his mentor will</w:t>
      </w:r>
    </w:p>
    <w:p w14:paraId="62EA9B4A" w14:textId="77777777" w:rsidR="00C74328" w:rsidRDefault="00C74328" w:rsidP="007A2CE9">
      <w:pPr>
        <w:shd w:val="clear" w:color="auto" w:fill="FFFFFF" w:themeFill="background1"/>
        <w:spacing w:line="480" w:lineRule="auto"/>
        <w:sectPr w:rsidR="00C74328">
          <w:headerReference w:type="default" r:id="rId24"/>
          <w:pgSz w:w="12240" w:h="15840"/>
          <w:pgMar w:top="1000" w:right="1300" w:bottom="280" w:left="1320" w:header="746" w:footer="0" w:gutter="0"/>
          <w:pgNumType w:start="17"/>
          <w:cols w:space="720"/>
        </w:sectPr>
      </w:pPr>
    </w:p>
    <w:p w14:paraId="5D545CCB" w14:textId="77777777" w:rsidR="00C74328" w:rsidRDefault="00C74328" w:rsidP="007A2CE9">
      <w:pPr>
        <w:pStyle w:val="Textoindependiente"/>
        <w:rPr>
          <w:sz w:val="20"/>
        </w:rPr>
      </w:pPr>
    </w:p>
    <w:p w14:paraId="0878BBB4" w14:textId="77777777" w:rsidR="00C74328" w:rsidRDefault="00C74328" w:rsidP="007A2CE9">
      <w:pPr>
        <w:pStyle w:val="Textoindependiente"/>
        <w:spacing w:before="7"/>
        <w:rPr>
          <w:sz w:val="18"/>
        </w:rPr>
      </w:pPr>
    </w:p>
    <w:p w14:paraId="1AC5A7B5" w14:textId="77777777" w:rsidR="007A2CE9" w:rsidRDefault="007A2CE9" w:rsidP="007A2CE9">
      <w:pPr>
        <w:pStyle w:val="Textoindependiente"/>
        <w:spacing w:before="7"/>
        <w:rPr>
          <w:sz w:val="18"/>
        </w:rPr>
      </w:pPr>
    </w:p>
    <w:p w14:paraId="2BBF90E3" w14:textId="77777777" w:rsidR="007A2CE9" w:rsidRDefault="007A2CE9" w:rsidP="007A2CE9">
      <w:pPr>
        <w:pStyle w:val="Textoindependiente"/>
        <w:spacing w:before="7"/>
        <w:rPr>
          <w:sz w:val="18"/>
        </w:rPr>
      </w:pPr>
    </w:p>
    <w:p w14:paraId="6F262EE7" w14:textId="77777777" w:rsidR="007A2CE9" w:rsidRPr="008833BC" w:rsidRDefault="007A2CE9" w:rsidP="007A2CE9">
      <w:pPr>
        <w:pStyle w:val="Textoindependiente"/>
        <w:spacing w:line="20" w:lineRule="exact"/>
        <w:ind w:left="118"/>
        <w:rPr>
          <w:color w:val="FFFFFF" w:themeColor="background1"/>
          <w:sz w:val="2"/>
        </w:rPr>
      </w:pPr>
    </w:p>
    <w:p w14:paraId="26E236FA" w14:textId="77777777" w:rsidR="007A2CE9" w:rsidRPr="008833BC" w:rsidRDefault="007A2CE9" w:rsidP="007A2CE9">
      <w:pPr>
        <w:pStyle w:val="Textoindependiente"/>
        <w:spacing w:line="20" w:lineRule="exact"/>
        <w:ind w:left="118"/>
        <w:rPr>
          <w:color w:val="FFFFFF" w:themeColor="background1"/>
          <w:sz w:val="2"/>
        </w:rPr>
      </w:pPr>
    </w:p>
    <w:p w14:paraId="4F63CD64" w14:textId="77777777" w:rsidR="007A2CE9" w:rsidRPr="008833BC" w:rsidRDefault="007A2CE9" w:rsidP="007A2CE9">
      <w:pPr>
        <w:pStyle w:val="Textoindependiente"/>
        <w:spacing w:line="20" w:lineRule="exact"/>
        <w:ind w:left="118"/>
        <w:rPr>
          <w:color w:val="FFFFFF" w:themeColor="background1"/>
          <w:sz w:val="2"/>
        </w:rPr>
      </w:pPr>
    </w:p>
    <w:p w14:paraId="42CB547D" w14:textId="77777777" w:rsidR="007A2CE9" w:rsidRPr="008833BC" w:rsidRDefault="007A2CE9" w:rsidP="007A2CE9">
      <w:pPr>
        <w:pStyle w:val="Textoindependiente"/>
        <w:spacing w:line="20" w:lineRule="exact"/>
        <w:ind w:left="118"/>
        <w:rPr>
          <w:color w:val="FFFFFF" w:themeColor="background1"/>
          <w:sz w:val="2"/>
        </w:rPr>
      </w:pPr>
    </w:p>
    <w:p w14:paraId="0D750D1D" w14:textId="77777777" w:rsidR="007A2CE9" w:rsidRPr="008833BC" w:rsidRDefault="007A2CE9" w:rsidP="007A2CE9">
      <w:pPr>
        <w:pStyle w:val="Textoindependiente"/>
        <w:spacing w:line="20" w:lineRule="exact"/>
        <w:ind w:left="118"/>
        <w:rPr>
          <w:color w:val="FFFFFF" w:themeColor="background1"/>
          <w:sz w:val="2"/>
        </w:rPr>
      </w:pPr>
    </w:p>
    <w:p w14:paraId="5E84D2DF" w14:textId="77777777" w:rsidR="007A2CE9" w:rsidRPr="008833BC" w:rsidRDefault="007A2CE9" w:rsidP="007A2CE9">
      <w:pPr>
        <w:pStyle w:val="Textoindependiente"/>
        <w:spacing w:line="20" w:lineRule="exact"/>
        <w:ind w:left="118"/>
        <w:rPr>
          <w:color w:val="FFFFFF" w:themeColor="background1"/>
          <w:sz w:val="2"/>
        </w:rPr>
      </w:pPr>
    </w:p>
    <w:p w14:paraId="289A9DD7" w14:textId="77777777" w:rsidR="007A2CE9" w:rsidRPr="008833BC" w:rsidRDefault="007A2CE9" w:rsidP="007A2CE9">
      <w:pPr>
        <w:pStyle w:val="Textoindependiente"/>
        <w:spacing w:line="20" w:lineRule="exact"/>
        <w:ind w:left="118"/>
        <w:rPr>
          <w:color w:val="FFFFFF" w:themeColor="background1"/>
          <w:sz w:val="2"/>
        </w:rPr>
      </w:pPr>
    </w:p>
    <w:p w14:paraId="4EA5F900" w14:textId="77777777" w:rsidR="007A2CE9" w:rsidRPr="008833BC" w:rsidRDefault="007A2CE9" w:rsidP="007A2CE9">
      <w:pPr>
        <w:pStyle w:val="Textoindependiente"/>
        <w:spacing w:line="20" w:lineRule="exact"/>
        <w:ind w:left="118"/>
        <w:rPr>
          <w:color w:val="FFFFFF" w:themeColor="background1"/>
          <w:sz w:val="2"/>
        </w:rPr>
      </w:pPr>
    </w:p>
    <w:p w14:paraId="504E622B" w14:textId="77777777" w:rsidR="007A2CE9" w:rsidRPr="008833BC" w:rsidRDefault="007A2CE9" w:rsidP="007A2CE9">
      <w:pPr>
        <w:pStyle w:val="Textoindependiente"/>
        <w:spacing w:line="20" w:lineRule="exact"/>
        <w:ind w:left="118"/>
        <w:rPr>
          <w:color w:val="FFFFFF" w:themeColor="background1"/>
          <w:sz w:val="2"/>
        </w:rPr>
      </w:pPr>
    </w:p>
    <w:p w14:paraId="6A18FE69" w14:textId="77777777" w:rsidR="007A2CE9" w:rsidRPr="008833BC" w:rsidRDefault="007A2CE9" w:rsidP="007A2CE9">
      <w:pPr>
        <w:pStyle w:val="Textoindependiente"/>
        <w:spacing w:line="20" w:lineRule="exact"/>
        <w:ind w:left="118"/>
        <w:rPr>
          <w:color w:val="FFFFFF" w:themeColor="background1"/>
          <w:sz w:val="2"/>
        </w:rPr>
      </w:pPr>
    </w:p>
    <w:p w14:paraId="5BE4E679" w14:textId="77777777" w:rsidR="007A2CE9" w:rsidRPr="008833BC" w:rsidRDefault="007A2CE9" w:rsidP="007A2CE9">
      <w:pPr>
        <w:pStyle w:val="Textoindependiente"/>
        <w:spacing w:line="20" w:lineRule="exact"/>
        <w:ind w:left="118"/>
        <w:rPr>
          <w:color w:val="FFFFFF" w:themeColor="background1"/>
          <w:sz w:val="2"/>
        </w:rPr>
      </w:pPr>
    </w:p>
    <w:p w14:paraId="776A921C" w14:textId="77777777" w:rsidR="007A2CE9" w:rsidRPr="008833BC" w:rsidRDefault="007A2CE9" w:rsidP="007A2CE9">
      <w:pPr>
        <w:pStyle w:val="Textoindependiente"/>
        <w:spacing w:line="20" w:lineRule="exact"/>
        <w:ind w:left="118"/>
        <w:rPr>
          <w:color w:val="FFFFFF" w:themeColor="background1"/>
          <w:sz w:val="2"/>
        </w:rPr>
      </w:pPr>
    </w:p>
    <w:p w14:paraId="4E743A6D" w14:textId="77777777" w:rsidR="007A2CE9" w:rsidRPr="008833BC" w:rsidRDefault="007A2CE9" w:rsidP="007A2CE9">
      <w:pPr>
        <w:pStyle w:val="Textoindependiente"/>
        <w:spacing w:line="20" w:lineRule="exact"/>
        <w:ind w:left="118"/>
        <w:rPr>
          <w:color w:val="FFFFFF" w:themeColor="background1"/>
          <w:sz w:val="2"/>
        </w:rPr>
      </w:pPr>
    </w:p>
    <w:p w14:paraId="5BF243FC" w14:textId="77777777" w:rsidR="007A2CE9" w:rsidRPr="008833BC" w:rsidRDefault="007A2CE9" w:rsidP="007A2CE9">
      <w:pPr>
        <w:pStyle w:val="Textoindependiente"/>
        <w:spacing w:line="20" w:lineRule="exact"/>
        <w:ind w:left="118"/>
        <w:rPr>
          <w:color w:val="FFFFFF" w:themeColor="background1"/>
          <w:sz w:val="2"/>
        </w:rPr>
      </w:pPr>
    </w:p>
    <w:p w14:paraId="7826F2F6" w14:textId="77777777" w:rsidR="008833BC" w:rsidRPr="008837B8" w:rsidRDefault="008833BC" w:rsidP="007A2CE9">
      <w:pPr>
        <w:pStyle w:val="Textoindependiente"/>
        <w:spacing w:line="246" w:lineRule="exact"/>
      </w:pPr>
    </w:p>
    <w:p w14:paraId="0943AE19" w14:textId="77777777" w:rsidR="00C74328" w:rsidRPr="008837B8" w:rsidRDefault="008833BC" w:rsidP="007A2CE9">
      <w:pPr>
        <w:pStyle w:val="Textoindependiente"/>
      </w:pPr>
      <w:r>
        <w:t xml:space="preserve"> have access to the information obtained. The information obtained from the literature review will</w:t>
      </w:r>
    </w:p>
    <w:p w14:paraId="047AA9C3" w14:textId="77777777" w:rsidR="008833BC" w:rsidRDefault="008833BC" w:rsidP="007A2CE9">
      <w:pPr>
        <w:pStyle w:val="Textoindependiente"/>
        <w:ind w:left="120"/>
        <w:rPr>
          <w:shd w:val="clear" w:color="auto" w:fill="FFFFFF" w:themeFill="background1"/>
        </w:rPr>
      </w:pPr>
    </w:p>
    <w:p w14:paraId="70CF458D" w14:textId="77777777" w:rsidR="00C74328" w:rsidRPr="00302EB4" w:rsidRDefault="007D1D57" w:rsidP="007A2CE9">
      <w:pPr>
        <w:pStyle w:val="Textoindependiente"/>
        <w:ind w:left="120"/>
      </w:pPr>
      <w:r w:rsidRPr="00B14AF3">
        <w:rPr>
          <w:shd w:val="clear" w:color="auto" w:fill="FFFFFF" w:themeFill="background1"/>
        </w:rPr>
        <w:t>be kept for a period of 5 years, locked in the principal investigator’s home office. After 5 years</w:t>
      </w:r>
      <w:r>
        <w:t>,</w:t>
      </w:r>
    </w:p>
    <w:p w14:paraId="5AAC1667" w14:textId="77777777" w:rsidR="00C74328" w:rsidRDefault="007D1D57" w:rsidP="007A2CE9">
      <w:pPr>
        <w:pStyle w:val="Textoindependiente"/>
        <w:spacing w:before="230" w:line="480" w:lineRule="auto"/>
        <w:ind w:left="120" w:right="1329"/>
      </w:pPr>
      <w:r>
        <w:t>any information will be destroyed by a paper shredder and discarded by the principal investigator.</w:t>
      </w:r>
    </w:p>
    <w:p w14:paraId="16E441B7" w14:textId="77777777" w:rsidR="00C74328" w:rsidRDefault="007A2CE9" w:rsidP="00B139DE">
      <w:pPr>
        <w:pStyle w:val="Ttulo1"/>
        <w:spacing w:before="0"/>
        <w:ind w:left="0"/>
      </w:pPr>
      <w:r>
        <w:t xml:space="preserve">                         </w:t>
      </w:r>
      <w:r w:rsidR="007D1D57">
        <w:t>Summary and Conclusion</w:t>
      </w:r>
    </w:p>
    <w:p w14:paraId="4DB9CA38" w14:textId="77777777" w:rsidR="00C74328" w:rsidRDefault="00C74328">
      <w:pPr>
        <w:pStyle w:val="Textoindependiente"/>
        <w:rPr>
          <w:b/>
          <w:sz w:val="26"/>
        </w:rPr>
      </w:pPr>
    </w:p>
    <w:p w14:paraId="6B8F9DC8" w14:textId="77777777" w:rsidR="00C74328" w:rsidRPr="008837B8" w:rsidRDefault="007D1D57">
      <w:pPr>
        <w:spacing w:before="231" w:line="480" w:lineRule="auto"/>
        <w:ind w:left="120" w:right="513" w:firstLine="720"/>
        <w:rPr>
          <w:iCs/>
        </w:rPr>
      </w:pPr>
      <w:r w:rsidRPr="008837B8">
        <w:rPr>
          <w:iCs/>
        </w:rPr>
        <w:t>The purpose of this paper was to examine the causes, impact and solutions to burnout among nurses. It has been noted that healthcare workers are working in the most difficult environments characterized by regulatory, vocational, and relational job demands. At most times, the demands at work are too much on the workers and it goes beyond their control.</w:t>
      </w:r>
    </w:p>
    <w:p w14:paraId="7FA500E2" w14:textId="77777777" w:rsidR="00C74328" w:rsidRPr="008837B8" w:rsidRDefault="007D1D57">
      <w:pPr>
        <w:spacing w:before="1" w:line="477" w:lineRule="auto"/>
        <w:ind w:left="120" w:right="401"/>
        <w:rPr>
          <w:iCs/>
        </w:rPr>
      </w:pPr>
      <w:r w:rsidRPr="008837B8">
        <w:rPr>
          <w:iCs/>
        </w:rPr>
        <w:t>According to our findings, the environment in the health sector is extremely stressful and inherently tiresome and often leads to burnout. High levels of burnout have not only been seen among nurses but also doctors, therapists, and a variety of other care givers in the healthcare industry.</w:t>
      </w:r>
    </w:p>
    <w:p w14:paraId="781FC86C" w14:textId="77777777" w:rsidR="00C74328" w:rsidRPr="008837B8" w:rsidRDefault="007D1D57">
      <w:pPr>
        <w:spacing w:before="11" w:line="480" w:lineRule="auto"/>
        <w:ind w:left="120" w:right="192" w:firstLine="720"/>
        <w:rPr>
          <w:iCs/>
        </w:rPr>
      </w:pPr>
      <w:r w:rsidRPr="008837B8">
        <w:rPr>
          <w:iCs/>
        </w:rPr>
        <w:t>This study has revealed that most of the nurses in America re-experiencing burnout at work. There is a general feeling of both physical and mental fatigue among healthcare providers.  It has also been noted that female nurses have a higher rate of burnout and emotional fatigue. Younger nurses have also been seen to be more fatigued than their older counterparts. The reason for this disparity can be explained in two dimensions. One, is that unlike the new entrants, older professionals have been thought the ups and downs of the industry and have somehow managed to get used to the tough working conditions. Another</w:t>
      </w:r>
      <w:r w:rsidRPr="008837B8">
        <w:rPr>
          <w:iCs/>
          <w:spacing w:val="-9"/>
        </w:rPr>
        <w:t xml:space="preserve"> </w:t>
      </w:r>
      <w:r w:rsidRPr="008837B8">
        <w:rPr>
          <w:iCs/>
        </w:rPr>
        <w:t>possible</w:t>
      </w:r>
    </w:p>
    <w:p w14:paraId="7658CDD8" w14:textId="77777777" w:rsidR="00C74328" w:rsidRDefault="00C74328">
      <w:pPr>
        <w:spacing w:line="480" w:lineRule="auto"/>
        <w:sectPr w:rsidR="00C74328">
          <w:headerReference w:type="default" r:id="rId25"/>
          <w:pgSz w:w="12240" w:h="15840"/>
          <w:pgMar w:top="1000" w:right="1300" w:bottom="280" w:left="1320" w:header="746" w:footer="0" w:gutter="0"/>
          <w:cols w:space="720"/>
        </w:sectPr>
      </w:pPr>
    </w:p>
    <w:p w14:paraId="47DDC5FD" w14:textId="77777777" w:rsidR="00C74328" w:rsidRDefault="00C74328">
      <w:pPr>
        <w:pStyle w:val="Textoindependiente"/>
        <w:spacing w:before="11"/>
        <w:rPr>
          <w:i/>
          <w:sz w:val="29"/>
        </w:rPr>
      </w:pPr>
    </w:p>
    <w:p w14:paraId="220151C1" w14:textId="77777777" w:rsidR="00514D8F" w:rsidRDefault="00514D8F">
      <w:pPr>
        <w:pStyle w:val="Textoindependiente"/>
        <w:spacing w:before="11"/>
        <w:rPr>
          <w:i/>
          <w:sz w:val="29"/>
        </w:rPr>
      </w:pPr>
    </w:p>
    <w:p w14:paraId="27AA2099" w14:textId="77777777" w:rsidR="008837B8" w:rsidRDefault="008837B8">
      <w:pPr>
        <w:pStyle w:val="Textoindependiente"/>
        <w:spacing w:before="11"/>
        <w:rPr>
          <w:i/>
          <w:sz w:val="29"/>
        </w:rPr>
      </w:pPr>
    </w:p>
    <w:p w14:paraId="44B14BFF" w14:textId="77777777" w:rsidR="00021CBD" w:rsidRDefault="007D1D57" w:rsidP="00021CBD">
      <w:pPr>
        <w:spacing w:before="90" w:line="480" w:lineRule="auto"/>
        <w:ind w:left="120" w:right="660"/>
        <w:rPr>
          <w:iCs/>
        </w:rPr>
      </w:pPr>
      <w:r w:rsidRPr="008837B8">
        <w:rPr>
          <w:iCs/>
        </w:rPr>
        <w:t>explanation that arose it that the younger nurses in training and those that have just started working tend to be given more tasks than their older experienced counterparts.</w:t>
      </w:r>
    </w:p>
    <w:p w14:paraId="60BD5B3D" w14:textId="77777777" w:rsidR="00021CBD" w:rsidRPr="008837B8" w:rsidRDefault="00021CBD" w:rsidP="00021CBD">
      <w:pPr>
        <w:spacing w:before="90" w:line="480" w:lineRule="auto"/>
        <w:ind w:left="120" w:right="660"/>
        <w:rPr>
          <w:iCs/>
        </w:rPr>
      </w:pPr>
    </w:p>
    <w:p w14:paraId="5B6218B0" w14:textId="77777777" w:rsidR="00C74328" w:rsidRPr="008837B8" w:rsidRDefault="007D1D57">
      <w:pPr>
        <w:spacing w:before="5" w:line="480" w:lineRule="auto"/>
        <w:ind w:left="120" w:right="360" w:firstLine="720"/>
        <w:rPr>
          <w:iCs/>
        </w:rPr>
      </w:pPr>
      <w:r w:rsidRPr="008837B8">
        <w:rPr>
          <w:iCs/>
        </w:rPr>
        <w:t>It is therefore important that every organization identifies risk factors that may expose their employees to burnout and coming up with appropriate behavioral and organizational systems using the theory of structural empowerment to ensure that job satisfaction is achieved. Some of the suggested methods that can be employed to curb this situation include; resilience training, physical activity incentive, staggering shifts, motivation form the organization, giving nurses breaks and holidays, and proper staffing. At individual level, nurses can participate in activities they enjoy over the weekends, spend time with family, travel often, pay attention to what they feel, and take short breaks during work hours. This way, we can have a healthy industry that will provide quality healthcare to those who need it.</w:t>
      </w:r>
    </w:p>
    <w:p w14:paraId="5D59F67F" w14:textId="77777777" w:rsidR="00C74328" w:rsidRDefault="00C74328">
      <w:pPr>
        <w:spacing w:line="480" w:lineRule="auto"/>
        <w:sectPr w:rsidR="00C74328">
          <w:headerReference w:type="default" r:id="rId26"/>
          <w:pgSz w:w="12240" w:h="15840"/>
          <w:pgMar w:top="1000" w:right="1300" w:bottom="280" w:left="1320" w:header="746" w:footer="0" w:gutter="0"/>
          <w:pgNumType w:start="17"/>
          <w:cols w:space="720"/>
        </w:sectPr>
      </w:pPr>
    </w:p>
    <w:p w14:paraId="5F5248D1" w14:textId="77777777" w:rsidR="00C74328" w:rsidRDefault="00C74328">
      <w:pPr>
        <w:pStyle w:val="Textoindependiente"/>
        <w:spacing w:before="11"/>
        <w:rPr>
          <w:i/>
          <w:sz w:val="29"/>
        </w:rPr>
      </w:pPr>
    </w:p>
    <w:p w14:paraId="72C05C3B" w14:textId="77777777" w:rsidR="00C74328" w:rsidRDefault="007D1D57">
      <w:pPr>
        <w:pStyle w:val="Ttulo1"/>
      </w:pPr>
      <w:r>
        <w:t>References</w:t>
      </w:r>
    </w:p>
    <w:p w14:paraId="589F2943" w14:textId="77777777" w:rsidR="00C74328" w:rsidRDefault="00C74328">
      <w:pPr>
        <w:pStyle w:val="Textoindependiente"/>
        <w:rPr>
          <w:b/>
          <w:sz w:val="26"/>
        </w:rPr>
      </w:pPr>
    </w:p>
    <w:p w14:paraId="6CFEC37B" w14:textId="77777777" w:rsidR="00C74328" w:rsidRDefault="007D1D57">
      <w:pPr>
        <w:pStyle w:val="Textoindependiente"/>
        <w:spacing w:before="226"/>
        <w:ind w:left="120"/>
      </w:pPr>
      <w:r>
        <w:rPr>
          <w:color w:val="333333"/>
          <w:u w:val="single" w:color="333333"/>
        </w:rPr>
        <w:t>Alan De Keyre</w:t>
      </w:r>
      <w:r>
        <w:t xml:space="preserve">, 2018. The Biggest Nurse Burnout and what you can do. </w:t>
      </w:r>
      <w:commentRangeStart w:id="14"/>
      <w:r>
        <w:t xml:space="preserve">Retrieved </w:t>
      </w:r>
      <w:commentRangeEnd w:id="14"/>
      <w:r w:rsidR="00823DC5">
        <w:rPr>
          <w:rStyle w:val="Refdecomentario"/>
          <w:rFonts w:eastAsiaTheme="minorHAnsi"/>
          <w:lang w:bidi="ar-SA"/>
        </w:rPr>
        <w:commentReference w:id="14"/>
      </w:r>
      <w:r>
        <w:t>from:</w:t>
      </w:r>
    </w:p>
    <w:p w14:paraId="049E4537" w14:textId="77777777" w:rsidR="00C74328" w:rsidRDefault="00C74328">
      <w:pPr>
        <w:pStyle w:val="Textoindependiente"/>
        <w:spacing w:before="2"/>
        <w:rPr>
          <w:sz w:val="16"/>
        </w:rPr>
      </w:pPr>
    </w:p>
    <w:p w14:paraId="46D20873" w14:textId="77777777" w:rsidR="00C74328" w:rsidRDefault="007D1D57">
      <w:pPr>
        <w:pStyle w:val="Textoindependiente"/>
        <w:spacing w:before="90"/>
        <w:ind w:left="840"/>
      </w:pPr>
      <w:r>
        <w:rPr>
          <w:color w:val="0000FF"/>
          <w:u w:val="single" w:color="0000FF"/>
        </w:rPr>
        <w:t>https://</w:t>
      </w:r>
      <w:hyperlink r:id="rId27">
        <w:r>
          <w:rPr>
            <w:color w:val="0000FF"/>
            <w:u w:val="single" w:color="0000FF"/>
          </w:rPr>
          <w:t>www.mededwebs.com/blog/well-being-index/the-biggest-causes-of-nurse-</w:t>
        </w:r>
      </w:hyperlink>
    </w:p>
    <w:p w14:paraId="029B09D5" w14:textId="77777777" w:rsidR="00C74328" w:rsidRDefault="00C74328">
      <w:pPr>
        <w:pStyle w:val="Textoindependiente"/>
        <w:spacing w:before="2"/>
        <w:rPr>
          <w:sz w:val="16"/>
        </w:rPr>
      </w:pPr>
    </w:p>
    <w:p w14:paraId="10D4F2FE" w14:textId="77777777" w:rsidR="00C74328" w:rsidRDefault="007D1D57">
      <w:pPr>
        <w:pStyle w:val="Textoindependiente"/>
        <w:spacing w:before="90"/>
        <w:ind w:left="840"/>
      </w:pPr>
      <w:r>
        <w:rPr>
          <w:color w:val="0000FF"/>
          <w:u w:val="single" w:color="0000FF"/>
        </w:rPr>
        <w:t>burnout-and-what-you-can-do</w:t>
      </w:r>
    </w:p>
    <w:p w14:paraId="547AC01C" w14:textId="77777777" w:rsidR="00C74328" w:rsidRDefault="00C74328">
      <w:pPr>
        <w:pStyle w:val="Textoindependiente"/>
        <w:spacing w:before="7"/>
        <w:rPr>
          <w:sz w:val="16"/>
        </w:rPr>
      </w:pPr>
    </w:p>
    <w:p w14:paraId="0428C7BE" w14:textId="77777777" w:rsidR="00C74328" w:rsidRDefault="007D1D57">
      <w:pPr>
        <w:pStyle w:val="Textoindependiente"/>
        <w:spacing w:before="90" w:line="480" w:lineRule="auto"/>
        <w:ind w:left="840" w:right="260" w:hanging="720"/>
      </w:pPr>
      <w:r>
        <w:rPr>
          <w:color w:val="222222"/>
        </w:rPr>
        <w:t xml:space="preserve">Bakhamis, L., Paul III, D. P., Smith, H., &amp; Coustasse, A. (2019). Still an epidemic: The burnout syndrome in hospital registered nurses. </w:t>
      </w:r>
      <w:commentRangeStart w:id="15"/>
      <w:r>
        <w:rPr>
          <w:color w:val="222222"/>
        </w:rPr>
        <w:t>The</w:t>
      </w:r>
      <w:commentRangeEnd w:id="15"/>
      <w:r w:rsidR="00823DC5">
        <w:rPr>
          <w:rStyle w:val="Refdecomentario"/>
          <w:rFonts w:eastAsiaTheme="minorHAnsi"/>
          <w:lang w:bidi="ar-SA"/>
        </w:rPr>
        <w:commentReference w:id="15"/>
      </w:r>
      <w:r>
        <w:rPr>
          <w:color w:val="222222"/>
        </w:rPr>
        <w:t xml:space="preserve"> Health Care Manager, </w:t>
      </w:r>
      <w:commentRangeStart w:id="16"/>
      <w:r>
        <w:rPr>
          <w:color w:val="222222"/>
        </w:rPr>
        <w:t>38</w:t>
      </w:r>
      <w:commentRangeEnd w:id="16"/>
      <w:r w:rsidR="00823DC5">
        <w:rPr>
          <w:rStyle w:val="Refdecomentario"/>
          <w:rFonts w:eastAsiaTheme="minorHAnsi"/>
          <w:lang w:bidi="ar-SA"/>
        </w:rPr>
        <w:commentReference w:id="16"/>
      </w:r>
      <w:r>
        <w:rPr>
          <w:color w:val="222222"/>
        </w:rPr>
        <w:t>(1), 3-10.</w:t>
      </w:r>
    </w:p>
    <w:p w14:paraId="2B838823" w14:textId="77777777" w:rsidR="00C74328" w:rsidRDefault="007D1D57">
      <w:pPr>
        <w:pStyle w:val="Textoindependiente"/>
        <w:spacing w:before="5" w:line="480" w:lineRule="auto"/>
        <w:ind w:left="840" w:right="200" w:hanging="720"/>
      </w:pPr>
      <w:r>
        <w:rPr>
          <w:color w:val="222222"/>
        </w:rPr>
        <w:t>Beaumont, P., Conti, E., Cavanagh, C., Gerolimatos, L., Gregg, J., Goulet, C., ... &amp; Edelstein, B. (2019). Coping, cognitive emotion regulation, and burnout in long-term care nursing staff: A preliminary study. Journal of Applied Gerontology, 38(1), 92-111.</w:t>
      </w:r>
    </w:p>
    <w:p w14:paraId="700A5E75" w14:textId="77777777" w:rsidR="00C74328" w:rsidRDefault="007D1D57">
      <w:pPr>
        <w:pStyle w:val="Textoindependiente"/>
        <w:spacing w:line="480" w:lineRule="auto"/>
        <w:ind w:left="840" w:right="814" w:hanging="720"/>
      </w:pPr>
      <w:r>
        <w:t xml:space="preserve">Bonnie M. </w:t>
      </w:r>
      <w:commentRangeStart w:id="17"/>
      <w:r>
        <w:t>Jennings</w:t>
      </w:r>
      <w:commentRangeEnd w:id="17"/>
      <w:r w:rsidR="00823DC5">
        <w:rPr>
          <w:rStyle w:val="Refdecomentario"/>
          <w:rFonts w:eastAsiaTheme="minorHAnsi"/>
          <w:lang w:bidi="ar-SA"/>
        </w:rPr>
        <w:commentReference w:id="17"/>
      </w:r>
      <w:r>
        <w:t>. (</w:t>
      </w:r>
      <w:commentRangeStart w:id="18"/>
      <w:r>
        <w:t>,</w:t>
      </w:r>
      <w:commentRangeEnd w:id="18"/>
      <w:r w:rsidR="00823DC5">
        <w:rPr>
          <w:rStyle w:val="Refdecomentario"/>
          <w:rFonts w:eastAsiaTheme="minorHAnsi"/>
          <w:lang w:bidi="ar-SA"/>
        </w:rPr>
        <w:commentReference w:id="18"/>
      </w:r>
      <w:r>
        <w:t xml:space="preserve"> 2018). Work Stress and Burnout Among Nurses: Role of the Work Environment and Working Conditions. Retrieved from: </w:t>
      </w:r>
      <w:r>
        <w:rPr>
          <w:color w:val="0000FF"/>
          <w:u w:val="single" w:color="0000FF"/>
        </w:rPr>
        <w:t>https://</w:t>
      </w:r>
      <w:hyperlink r:id="rId28">
        <w:r>
          <w:rPr>
            <w:color w:val="0000FF"/>
            <w:u w:val="single" w:color="0000FF"/>
          </w:rPr>
          <w:t>www.ncbi.nlm.nih.gov/books/NBK2668/</w:t>
        </w:r>
      </w:hyperlink>
    </w:p>
    <w:p w14:paraId="58D6B41A" w14:textId="77777777" w:rsidR="00C74328" w:rsidRDefault="007D1D57">
      <w:pPr>
        <w:pStyle w:val="Textoindependiente"/>
        <w:spacing w:before="5" w:line="480" w:lineRule="auto"/>
        <w:ind w:left="840" w:right="374" w:hanging="720"/>
      </w:pPr>
      <w:r>
        <w:rPr>
          <w:color w:val="222222"/>
        </w:rPr>
        <w:t>Darban, F., Balouchi, A., Narouipour, A., Safarzaei, E., &amp; Shahdadi, H. (2016). Effect of communication skills training on the burnout of nurses: a cross-sectional study. Journal of clinical and diagnostic research: JCDR, 10(4), IC01.</w:t>
      </w:r>
    </w:p>
    <w:p w14:paraId="3FC81E31" w14:textId="77777777" w:rsidR="00C74328" w:rsidRDefault="007D1D57">
      <w:pPr>
        <w:pStyle w:val="Textoindependiente"/>
        <w:spacing w:line="480" w:lineRule="auto"/>
        <w:ind w:left="840" w:right="802" w:hanging="720"/>
      </w:pPr>
      <w:r>
        <w:rPr>
          <w:color w:val="222222"/>
        </w:rPr>
        <w:t>Doulougeri, K., Georganta, K., &amp; Montgomery, A. (2016). “Diagnosing” burnout among healthcare professionals: can we find consensus? Cogent Medicine, 3(1), 1237605.</w:t>
      </w:r>
    </w:p>
    <w:p w14:paraId="7B3B01FB" w14:textId="77777777" w:rsidR="00C74328" w:rsidRDefault="007D1D57">
      <w:pPr>
        <w:pStyle w:val="Textoindependiente"/>
        <w:spacing w:before="5" w:line="480" w:lineRule="auto"/>
        <w:ind w:left="840" w:right="747" w:hanging="720"/>
      </w:pPr>
      <w:r>
        <w:rPr>
          <w:color w:val="222222"/>
        </w:rPr>
        <w:t>Dyrbye, L. N., Shanafelt, T. D., Sinsky, C. A., Cipriano, P. F., Bhatt, J., Ommaya, A., ... &amp; Meyers, D. (2017). Burnout among health care professionals: A call to explore and address this underrecognized threat to safe, high-quality care. NAM Perspectives. (Dyrbye et al. 2017)</w:t>
      </w:r>
    </w:p>
    <w:p w14:paraId="21C805A1" w14:textId="77777777" w:rsidR="00C74328" w:rsidRDefault="00C74328">
      <w:pPr>
        <w:spacing w:line="480" w:lineRule="auto"/>
        <w:sectPr w:rsidR="00C74328">
          <w:pgSz w:w="12240" w:h="15840"/>
          <w:pgMar w:top="1000" w:right="1300" w:bottom="280" w:left="1320" w:header="746" w:footer="0" w:gutter="0"/>
          <w:cols w:space="720"/>
        </w:sectPr>
      </w:pPr>
    </w:p>
    <w:p w14:paraId="118CA651" w14:textId="77777777" w:rsidR="00C74328" w:rsidRDefault="00C74328">
      <w:pPr>
        <w:pStyle w:val="Textoindependiente"/>
        <w:spacing w:before="11"/>
        <w:rPr>
          <w:sz w:val="29"/>
        </w:rPr>
      </w:pPr>
    </w:p>
    <w:p w14:paraId="5BD52713" w14:textId="77777777" w:rsidR="00C74328" w:rsidRDefault="007D1D57">
      <w:pPr>
        <w:pStyle w:val="Textoindependiente"/>
        <w:spacing w:before="90" w:line="480" w:lineRule="auto"/>
        <w:ind w:left="840" w:right="136" w:hanging="720"/>
      </w:pPr>
      <w:r>
        <w:t>Fida, R., Laschinger, H. K. S., &amp; Leiter, M. P. (2018). The protective role of self-efficacy against workplace incivility and burnout in nursing: A time-lagged study. Health care management review, 43(1), 21-29.</w:t>
      </w:r>
    </w:p>
    <w:p w14:paraId="1B48DFD8" w14:textId="77777777" w:rsidR="00C74328" w:rsidRDefault="007D1D57">
      <w:pPr>
        <w:pStyle w:val="Textoindependiente"/>
        <w:spacing w:before="5" w:line="480" w:lineRule="auto"/>
        <w:ind w:left="840" w:right="934" w:hanging="720"/>
      </w:pPr>
      <w:r>
        <w:rPr>
          <w:color w:val="222222"/>
        </w:rPr>
        <w:t>Flynn, L., &amp; Ironside, P. M. (2018). Burnout and its contributing factors among midlevel academic nurse leaders. Journal of Nursing Education, 57(1), 28-34.</w:t>
      </w:r>
    </w:p>
    <w:p w14:paraId="55C01013" w14:textId="77777777" w:rsidR="00C74328" w:rsidRDefault="007D1D57">
      <w:pPr>
        <w:pStyle w:val="Textoindependiente"/>
        <w:spacing w:before="4" w:line="480" w:lineRule="auto"/>
        <w:ind w:left="840" w:right="134" w:hanging="720"/>
      </w:pPr>
      <w:r w:rsidRPr="005032A3">
        <w:rPr>
          <w:color w:val="222222"/>
        </w:rPr>
        <w:t xml:space="preserve">Fortunatti, C. P., &amp; Palmeiro-Silva, Y. K. (2017). </w:t>
      </w:r>
      <w:r>
        <w:rPr>
          <w:color w:val="222222"/>
        </w:rPr>
        <w:t>Effort–Reward Imbalance and Burnout Among ICU Nursing Staff: A Cross-Sectional Study. Nursing Research, 66(5), 410-416.</w:t>
      </w:r>
    </w:p>
    <w:p w14:paraId="443581FE" w14:textId="77777777" w:rsidR="00C74328" w:rsidRDefault="007D1D57">
      <w:pPr>
        <w:pStyle w:val="Textoindependiente"/>
        <w:spacing w:before="1" w:line="480" w:lineRule="auto"/>
        <w:ind w:left="840" w:right="395" w:hanging="720"/>
      </w:pPr>
      <w:r>
        <w:rPr>
          <w:color w:val="222222"/>
        </w:rPr>
        <w:t>Grace, M. K., &amp; VanHeuvelen, J. S. (2019). Occupational variation in burnout among medical staff: evidence for the stress of higher status. Social science &amp; medicine, 232, 199-208.</w:t>
      </w:r>
    </w:p>
    <w:p w14:paraId="53C8C5FD" w14:textId="77777777" w:rsidR="00C74328" w:rsidRDefault="007D1D57">
      <w:pPr>
        <w:pStyle w:val="Textoindependiente"/>
        <w:spacing w:before="4" w:line="480" w:lineRule="auto"/>
        <w:ind w:left="840" w:right="187" w:hanging="720"/>
      </w:pPr>
      <w:r>
        <w:rPr>
          <w:color w:val="222222"/>
        </w:rPr>
        <w:t>Guo, Y. F., Luo, Y. H., Lam, L., Cross, W., Plummer, V., &amp; Zhang, J. P. (2018). Burnout and its association with resilience in nurses: A cross‐sectional study. Journal of clinical</w:t>
      </w:r>
    </w:p>
    <w:p w14:paraId="58605725" w14:textId="77777777" w:rsidR="00C74328" w:rsidRDefault="007D1D57">
      <w:pPr>
        <w:pStyle w:val="Textoindependiente"/>
        <w:spacing w:before="1"/>
        <w:ind w:left="840"/>
      </w:pPr>
      <w:r>
        <w:rPr>
          <w:color w:val="222222"/>
        </w:rPr>
        <w:t>nursing, 27(1-2), 441-449.</w:t>
      </w:r>
    </w:p>
    <w:p w14:paraId="02FC174A" w14:textId="77777777" w:rsidR="00C74328" w:rsidRDefault="00C74328">
      <w:pPr>
        <w:pStyle w:val="Textoindependiente"/>
        <w:spacing w:before="11"/>
        <w:rPr>
          <w:sz w:val="23"/>
        </w:rPr>
      </w:pPr>
    </w:p>
    <w:p w14:paraId="1C161421" w14:textId="77777777" w:rsidR="00C74328" w:rsidRDefault="007D1D57">
      <w:pPr>
        <w:pStyle w:val="Textoindependiente"/>
        <w:ind w:left="120"/>
      </w:pPr>
      <w:r>
        <w:t>Haddad, L. M., Annamaraju, P., &amp; Toney-Butler, T. J. (2020). Nursing shortage. In StatPearls.</w:t>
      </w:r>
    </w:p>
    <w:p w14:paraId="160EE9D8" w14:textId="77777777" w:rsidR="00C74328" w:rsidRDefault="00C74328">
      <w:pPr>
        <w:pStyle w:val="Textoindependiente"/>
      </w:pPr>
    </w:p>
    <w:p w14:paraId="552DC242" w14:textId="77777777" w:rsidR="00C74328" w:rsidRDefault="007D1D57">
      <w:pPr>
        <w:pStyle w:val="Textoindependiente"/>
        <w:ind w:left="840"/>
      </w:pPr>
      <w:r>
        <w:t xml:space="preserve">StatPearls Publishing. </w:t>
      </w:r>
      <w:r>
        <w:rPr>
          <w:color w:val="0000FF"/>
          <w:u w:val="single" w:color="0000FF"/>
        </w:rPr>
        <w:t>https://</w:t>
      </w:r>
      <w:hyperlink r:id="rId29">
        <w:r>
          <w:rPr>
            <w:color w:val="0000FF"/>
            <w:u w:val="single" w:color="0000FF"/>
          </w:rPr>
          <w:t>www.ncbi.nlm.nih.gov/books/NBK493175/</w:t>
        </w:r>
      </w:hyperlink>
    </w:p>
    <w:p w14:paraId="5782400E" w14:textId="77777777" w:rsidR="00C74328" w:rsidRDefault="00C74328">
      <w:pPr>
        <w:pStyle w:val="Textoindependiente"/>
        <w:spacing w:before="7"/>
        <w:rPr>
          <w:sz w:val="16"/>
        </w:rPr>
      </w:pPr>
    </w:p>
    <w:p w14:paraId="3AE0505F" w14:textId="77777777" w:rsidR="00C74328" w:rsidRDefault="007D1D57">
      <w:pPr>
        <w:pStyle w:val="Textoindependiente"/>
        <w:spacing w:before="90" w:line="480" w:lineRule="auto"/>
        <w:ind w:left="840" w:right="388" w:hanging="720"/>
      </w:pPr>
      <w:r>
        <w:rPr>
          <w:color w:val="222222"/>
        </w:rPr>
        <w:t>Kleinpell, R., Moss, M., Good, V. S., Gozal, D., &amp; Sessler, C. N. (2020). The critical nature of addressing burnout prevention: results from the Critical Care Societies Collaborative's National Summit and Survey on Prevention and Management of Burnout in the</w:t>
      </w:r>
    </w:p>
    <w:p w14:paraId="4A782CF2" w14:textId="77777777" w:rsidR="00C74328" w:rsidRDefault="007D1D57">
      <w:pPr>
        <w:pStyle w:val="Textoindependiente"/>
        <w:spacing w:line="480" w:lineRule="auto"/>
        <w:ind w:left="840" w:right="439"/>
        <w:jc w:val="both"/>
      </w:pPr>
      <w:r>
        <w:rPr>
          <w:color w:val="222222"/>
        </w:rPr>
        <w:t>ICU. Critical care medicine, 48(2), 249-253.Kolthoff, K. L., &amp; Hickman, S. E. (2017). Compassion fatigue among nurses working with older adults. Geriatric Nursing, 38(2), 106-109.</w:t>
      </w:r>
    </w:p>
    <w:p w14:paraId="7F6110FC" w14:textId="77777777" w:rsidR="00C74328" w:rsidRDefault="007D1D57">
      <w:pPr>
        <w:pStyle w:val="Textoindependiente"/>
        <w:spacing w:before="5" w:line="480" w:lineRule="auto"/>
        <w:ind w:left="840" w:right="715" w:hanging="720"/>
      </w:pPr>
      <w:r>
        <w:t xml:space="preserve">Natasha Khamisa, Karl Peltzer &amp; Brian Oldenburg, (2017). Burnout in Relation to Specific Contributing Factors and Health Outcomes Among Nurses. A Systematic Review. Retrieved from: </w:t>
      </w:r>
      <w:r>
        <w:rPr>
          <w:color w:val="0000FF"/>
          <w:u w:val="single" w:color="0000FF"/>
        </w:rPr>
        <w:t>https://</w:t>
      </w:r>
      <w:hyperlink r:id="rId30">
        <w:r>
          <w:rPr>
            <w:color w:val="0000FF"/>
            <w:u w:val="single" w:color="0000FF"/>
          </w:rPr>
          <w:t>www.ncbi.nlm.nih.gov/pmc/articles/PMC3717733/</w:t>
        </w:r>
      </w:hyperlink>
    </w:p>
    <w:p w14:paraId="49D581EA" w14:textId="77777777" w:rsidR="00C74328" w:rsidRDefault="00C74328">
      <w:pPr>
        <w:spacing w:line="480" w:lineRule="auto"/>
        <w:sectPr w:rsidR="00C74328">
          <w:headerReference w:type="default" r:id="rId31"/>
          <w:pgSz w:w="12240" w:h="15840"/>
          <w:pgMar w:top="1000" w:right="1300" w:bottom="280" w:left="1320" w:header="746" w:footer="0" w:gutter="0"/>
          <w:pgNumType w:start="17"/>
          <w:cols w:space="720"/>
        </w:sectPr>
      </w:pPr>
    </w:p>
    <w:p w14:paraId="1EE5DD47" w14:textId="77777777" w:rsidR="00C74328" w:rsidRDefault="00C74328">
      <w:pPr>
        <w:pStyle w:val="Textoindependiente"/>
        <w:spacing w:before="11"/>
        <w:rPr>
          <w:sz w:val="29"/>
        </w:rPr>
      </w:pPr>
    </w:p>
    <w:p w14:paraId="7366BC84" w14:textId="77777777" w:rsidR="00C74328" w:rsidRDefault="007D1D57">
      <w:pPr>
        <w:pStyle w:val="Textoindependiente"/>
        <w:spacing w:before="90" w:line="480" w:lineRule="auto"/>
        <w:ind w:left="840" w:right="481" w:hanging="720"/>
      </w:pPr>
      <w:r>
        <w:rPr>
          <w:color w:val="222222"/>
        </w:rPr>
        <w:t>Nazir, A., Smalbrugge, M., Moser, A., Karuza, J., Crecelius, C., Hertogh, C., ... &amp; Katz, P. R. (2018). The prevalence of burnout among nursing home physicians: An international perspective. Journal of the American Medical Directors Association, 19(1), 86-88.</w:t>
      </w:r>
    </w:p>
    <w:p w14:paraId="475AF7FB" w14:textId="77777777" w:rsidR="00C74328" w:rsidRDefault="007D1D57">
      <w:pPr>
        <w:pStyle w:val="Textoindependiente"/>
        <w:spacing w:before="5" w:line="480" w:lineRule="auto"/>
        <w:ind w:left="840" w:right="676" w:hanging="720"/>
      </w:pPr>
      <w:r>
        <w:t>Orkibi, H. (2016). Highly artistic-social personalities buffer the effects of burnout on career commitment. The Arts in Psychotherapy, 50, 75-83.</w:t>
      </w:r>
    </w:p>
    <w:p w14:paraId="07E844E9" w14:textId="77777777" w:rsidR="00C74328" w:rsidRDefault="007D1D57">
      <w:pPr>
        <w:pStyle w:val="Textoindependiente"/>
        <w:spacing w:before="4" w:line="480" w:lineRule="auto"/>
        <w:ind w:left="840" w:right="287" w:hanging="720"/>
      </w:pPr>
      <w:r>
        <w:rPr>
          <w:color w:val="222222"/>
        </w:rPr>
        <w:t>Pastores, S. M., Kvetan, V., Coopersmith, C. M., Farmer, J. C., Sessler, C., Christman, J. W., ... &amp; Kapu, A. N. (2019). Workforce, workload, and burnout among intensivists and advanced practice providers: a narrative review. Critical care medicine, 47(4), 550-557.</w:t>
      </w:r>
    </w:p>
    <w:p w14:paraId="74A84142" w14:textId="77777777" w:rsidR="00C74328" w:rsidRDefault="007D1D57">
      <w:pPr>
        <w:pStyle w:val="Textoindependiente"/>
        <w:spacing w:before="1" w:line="480" w:lineRule="auto"/>
        <w:ind w:left="840" w:right="207" w:hanging="720"/>
      </w:pPr>
      <w:r>
        <w:rPr>
          <w:color w:val="222222"/>
        </w:rPr>
        <w:t>Rozo, J. A., Olson, D. M., Thu, H., &amp; Stutzman, S. E. (2017). Situational factors associated with burnout among emergency department nurses. Workplace health &amp; safety, 65(6), 262- 265.</w:t>
      </w:r>
    </w:p>
    <w:p w14:paraId="75DC7E07" w14:textId="77777777" w:rsidR="00C74328" w:rsidRDefault="007D1D57">
      <w:pPr>
        <w:pStyle w:val="Textoindependiente"/>
        <w:spacing w:before="5" w:line="480" w:lineRule="auto"/>
        <w:ind w:left="840" w:right="561" w:hanging="720"/>
      </w:pPr>
      <w:r>
        <w:rPr>
          <w:color w:val="222222"/>
        </w:rPr>
        <w:t>Sun, J. W., Bai, H. Y., Li, J. H., Lin, P. Z., Zhang, H. H., &amp; Cao, F. L. (2017). Predictors of occupational burnout among nurses: a dominance analysis of job stressors. Journal of Clinical Nursing, 26(23-24), 4286-4292.</w:t>
      </w:r>
    </w:p>
    <w:p w14:paraId="26DBD8E4" w14:textId="77777777" w:rsidR="00C74328" w:rsidRDefault="007D1D57">
      <w:pPr>
        <w:pStyle w:val="Textoindependiente"/>
        <w:spacing w:line="480" w:lineRule="auto"/>
        <w:ind w:left="840" w:right="294" w:hanging="720"/>
      </w:pPr>
      <w:r>
        <w:rPr>
          <w:color w:val="222222"/>
        </w:rPr>
        <w:t>Thomas, C. M., Bantz, D. L., &amp; McIntosh, C. E. (2019). Nurse faculty burnout and strategies to avoid it. Teaching and Learning in Nursing, 14(2), 111-116.</w:t>
      </w:r>
    </w:p>
    <w:p w14:paraId="5B1C7087" w14:textId="77777777" w:rsidR="00C74328" w:rsidRDefault="007D1D57">
      <w:pPr>
        <w:pStyle w:val="Textoindependiente"/>
        <w:spacing w:before="5" w:line="480" w:lineRule="auto"/>
        <w:ind w:left="840" w:right="288" w:hanging="720"/>
      </w:pPr>
      <w:r>
        <w:rPr>
          <w:color w:val="222222"/>
        </w:rPr>
        <w:t>Vokhlacheva, A., Shakori, A., &amp; Farzanehkari, P. (2018). Prevention of burnout among nursing staff: A literature review.</w:t>
      </w:r>
    </w:p>
    <w:p w14:paraId="6D15D2BE" w14:textId="77777777" w:rsidR="00C74328" w:rsidRDefault="007D1D57">
      <w:pPr>
        <w:pStyle w:val="Textoindependiente"/>
        <w:spacing w:before="4" w:line="480" w:lineRule="auto"/>
        <w:ind w:left="840" w:right="273" w:hanging="720"/>
      </w:pPr>
      <w:r>
        <w:t>Wang, M., Guan, H., Li, Y., Xing, C., &amp; Rui, B. (2019). Academic burnout and professional self-concept of nursing students: A cross-sectional study. Nurse education today, 77, 27- 31.</w:t>
      </w:r>
    </w:p>
    <w:p w14:paraId="7942ABD8" w14:textId="77777777" w:rsidR="00C74328" w:rsidRDefault="00C74328">
      <w:pPr>
        <w:spacing w:line="480" w:lineRule="auto"/>
        <w:sectPr w:rsidR="00C74328">
          <w:headerReference w:type="default" r:id="rId32"/>
          <w:pgSz w:w="12240" w:h="15840"/>
          <w:pgMar w:top="1000" w:right="1300" w:bottom="280" w:left="1320" w:header="746" w:footer="0" w:gutter="0"/>
          <w:cols w:space="720"/>
        </w:sectPr>
      </w:pPr>
    </w:p>
    <w:p w14:paraId="0DC7822C" w14:textId="77777777" w:rsidR="00C74328" w:rsidRDefault="00C74328">
      <w:pPr>
        <w:pStyle w:val="Textoindependiente"/>
        <w:spacing w:before="11"/>
        <w:rPr>
          <w:sz w:val="29"/>
        </w:rPr>
      </w:pPr>
    </w:p>
    <w:p w14:paraId="39D97979" w14:textId="77777777" w:rsidR="00C74328" w:rsidRDefault="007D1D57">
      <w:pPr>
        <w:pStyle w:val="Textoindependiente"/>
        <w:spacing w:before="90"/>
        <w:ind w:left="120"/>
      </w:pPr>
      <w:r>
        <w:t>Zhang, Y. Y., Han, W. L., Qin, W., Yin, H. X., Zhang, C. F., Kong, C., &amp; Wang, Y. L. (2018).</w:t>
      </w:r>
    </w:p>
    <w:p w14:paraId="6715E63B" w14:textId="77777777" w:rsidR="00C74328" w:rsidRDefault="00C74328">
      <w:pPr>
        <w:pStyle w:val="Textoindependiente"/>
        <w:spacing w:before="11"/>
        <w:rPr>
          <w:sz w:val="23"/>
        </w:rPr>
      </w:pPr>
    </w:p>
    <w:p w14:paraId="4E2E4604" w14:textId="77777777" w:rsidR="00C74328" w:rsidRDefault="007D1D57" w:rsidP="00C57F55">
      <w:pPr>
        <w:pStyle w:val="Textoindependiente"/>
        <w:spacing w:line="480" w:lineRule="auto"/>
        <w:ind w:left="840" w:right="401"/>
        <w:sectPr w:rsidR="00C74328">
          <w:headerReference w:type="default" r:id="rId33"/>
          <w:pgSz w:w="12240" w:h="15840"/>
          <w:pgMar w:top="1000" w:right="1300" w:bottom="280" w:left="1320" w:header="746" w:footer="0" w:gutter="0"/>
          <w:pgNumType w:start="17"/>
          <w:cols w:space="720"/>
        </w:sectPr>
      </w:pPr>
      <w:r>
        <w:t>Extent of compassion satisfaction, compassion fatigue and burnout in nursing: A meta‐ analysis. Journal of nur</w:t>
      </w:r>
      <w:r w:rsidR="00C57F55">
        <w:t>sing management, 26(7), 810-819</w:t>
      </w:r>
    </w:p>
    <w:p w14:paraId="6040E676" w14:textId="77777777" w:rsidR="00C74328" w:rsidRPr="00C57F55" w:rsidRDefault="00C74328" w:rsidP="00C57F55">
      <w:pPr>
        <w:spacing w:before="90"/>
        <w:rPr>
          <w:i/>
        </w:rPr>
        <w:sectPr w:rsidR="00C74328" w:rsidRPr="00C57F55">
          <w:headerReference w:type="default" r:id="rId34"/>
          <w:pgSz w:w="12240" w:h="15840"/>
          <w:pgMar w:top="1000" w:right="1300" w:bottom="280" w:left="1320" w:header="746" w:footer="0" w:gutter="0"/>
          <w:cols w:space="720"/>
        </w:sectPr>
      </w:pPr>
    </w:p>
    <w:p w14:paraId="34D622FF" w14:textId="77777777" w:rsidR="00C74328" w:rsidRPr="00C57F55" w:rsidRDefault="00C74328" w:rsidP="00C57F55">
      <w:pPr>
        <w:rPr>
          <w:sz w:val="17"/>
        </w:rPr>
        <w:sectPr w:rsidR="00C74328" w:rsidRPr="00C57F55">
          <w:headerReference w:type="default" r:id="rId35"/>
          <w:pgSz w:w="12240" w:h="15840"/>
          <w:pgMar w:top="1000" w:right="1300" w:bottom="280" w:left="1320" w:header="746" w:footer="0" w:gutter="0"/>
          <w:cols w:space="720"/>
        </w:sectPr>
      </w:pPr>
    </w:p>
    <w:p w14:paraId="16095A38" w14:textId="77777777" w:rsidR="00C74328" w:rsidRDefault="00C74328">
      <w:pPr>
        <w:pStyle w:val="Textoindependiente"/>
        <w:spacing w:before="2"/>
        <w:rPr>
          <w:sz w:val="13"/>
        </w:rPr>
      </w:pPr>
    </w:p>
    <w:p w14:paraId="7FD6D80D" w14:textId="77777777" w:rsidR="00C74328" w:rsidRDefault="007D1D57">
      <w:pPr>
        <w:pStyle w:val="Textoindependiente"/>
        <w:spacing w:before="90"/>
        <w:ind w:left="5991" w:right="6009"/>
        <w:jc w:val="center"/>
      </w:pPr>
      <w:r>
        <w:t>Appendix A</w:t>
      </w:r>
    </w:p>
    <w:p w14:paraId="702B7663" w14:textId="77777777" w:rsidR="00C74328" w:rsidRDefault="00C74328">
      <w:pPr>
        <w:pStyle w:val="Textoindependiente"/>
        <w:rPr>
          <w:sz w:val="20"/>
        </w:rPr>
      </w:pPr>
    </w:p>
    <w:p w14:paraId="4E69A3FB" w14:textId="77777777" w:rsidR="00C74328" w:rsidRDefault="00C74328">
      <w:pPr>
        <w:pStyle w:val="Textoindependiente"/>
        <w:spacing w:before="10"/>
        <w:rPr>
          <w:sz w:val="17"/>
        </w:rPr>
      </w:pPr>
    </w:p>
    <w:p w14:paraId="45C4C34D" w14:textId="77777777" w:rsidR="00C74328" w:rsidRDefault="007D1D57" w:rsidP="00001E30">
      <w:pPr>
        <w:pStyle w:val="Textoindependiente"/>
        <w:spacing w:before="90"/>
        <w:jc w:val="center"/>
      </w:pPr>
      <w:r>
        <w:t>Summary of Primary Research Evidence</w:t>
      </w:r>
    </w:p>
    <w:p w14:paraId="28854920" w14:textId="77777777" w:rsidR="00C74328" w:rsidRDefault="00C74328">
      <w:pPr>
        <w:pStyle w:val="Textoindependiente"/>
        <w:spacing w:before="9" w:after="1"/>
        <w:rPr>
          <w:sz w:val="23"/>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8"/>
        <w:gridCol w:w="1968"/>
        <w:gridCol w:w="1973"/>
        <w:gridCol w:w="1968"/>
        <w:gridCol w:w="1968"/>
        <w:gridCol w:w="1968"/>
        <w:gridCol w:w="1138"/>
      </w:tblGrid>
      <w:tr w:rsidR="00C74328" w14:paraId="4605320A" w14:textId="77777777">
        <w:trPr>
          <w:trHeight w:val="1396"/>
        </w:trPr>
        <w:tc>
          <w:tcPr>
            <w:tcW w:w="1968" w:type="dxa"/>
          </w:tcPr>
          <w:p w14:paraId="1C531689" w14:textId="77777777" w:rsidR="00C74328" w:rsidRDefault="007D1D57" w:rsidP="00C57F55">
            <w:pPr>
              <w:pStyle w:val="TableParagraph"/>
              <w:spacing w:before="14"/>
              <w:ind w:left="636"/>
              <w:rPr>
                <w:b/>
                <w:sz w:val="20"/>
              </w:rPr>
            </w:pPr>
            <w:r>
              <w:rPr>
                <w:b/>
                <w:sz w:val="20"/>
              </w:rPr>
              <w:t>Citation</w:t>
            </w:r>
          </w:p>
        </w:tc>
        <w:tc>
          <w:tcPr>
            <w:tcW w:w="1968" w:type="dxa"/>
          </w:tcPr>
          <w:p w14:paraId="3A944B4E" w14:textId="77777777" w:rsidR="00C74328" w:rsidRDefault="007D1D57" w:rsidP="00C57F55">
            <w:pPr>
              <w:pStyle w:val="TableParagraph"/>
              <w:spacing w:before="14"/>
              <w:ind w:left="506" w:right="457" w:hanging="31"/>
              <w:rPr>
                <w:b/>
                <w:sz w:val="20"/>
              </w:rPr>
            </w:pPr>
            <w:r>
              <w:rPr>
                <w:b/>
                <w:sz w:val="20"/>
              </w:rPr>
              <w:t>Question or Hypothesis</w:t>
            </w:r>
          </w:p>
        </w:tc>
        <w:tc>
          <w:tcPr>
            <w:tcW w:w="1973" w:type="dxa"/>
          </w:tcPr>
          <w:p w14:paraId="6619B864" w14:textId="77777777" w:rsidR="00C74328" w:rsidRDefault="007D1D57" w:rsidP="00C57F55">
            <w:pPr>
              <w:pStyle w:val="TableParagraph"/>
              <w:spacing w:before="14"/>
              <w:ind w:left="486" w:right="467" w:firstLine="5"/>
              <w:rPr>
                <w:b/>
                <w:sz w:val="20"/>
              </w:rPr>
            </w:pPr>
            <w:r>
              <w:rPr>
                <w:b/>
                <w:sz w:val="20"/>
              </w:rPr>
              <w:t>Theoretical Foundation</w:t>
            </w:r>
          </w:p>
        </w:tc>
        <w:tc>
          <w:tcPr>
            <w:tcW w:w="1968" w:type="dxa"/>
          </w:tcPr>
          <w:p w14:paraId="03C3B1FE" w14:textId="77777777" w:rsidR="00C74328" w:rsidRDefault="007D1D57" w:rsidP="00C57F55">
            <w:pPr>
              <w:pStyle w:val="TableParagraph"/>
              <w:spacing w:before="14"/>
              <w:ind w:left="189" w:right="187" w:firstLine="6"/>
              <w:jc w:val="center"/>
              <w:rPr>
                <w:b/>
                <w:sz w:val="20"/>
              </w:rPr>
            </w:pPr>
            <w:r>
              <w:rPr>
                <w:b/>
                <w:sz w:val="20"/>
              </w:rPr>
              <w:t>Research Design (include tools) and</w:t>
            </w:r>
          </w:p>
          <w:p w14:paraId="059012B4" w14:textId="77777777" w:rsidR="00C74328" w:rsidRDefault="007D1D57" w:rsidP="00C57F55">
            <w:pPr>
              <w:pStyle w:val="TableParagraph"/>
              <w:spacing w:before="2"/>
              <w:ind w:left="445" w:right="445"/>
              <w:jc w:val="center"/>
              <w:rPr>
                <w:b/>
                <w:sz w:val="20"/>
              </w:rPr>
            </w:pPr>
            <w:r>
              <w:rPr>
                <w:b/>
                <w:sz w:val="20"/>
              </w:rPr>
              <w:t>Sample Size</w:t>
            </w:r>
          </w:p>
        </w:tc>
        <w:tc>
          <w:tcPr>
            <w:tcW w:w="1968" w:type="dxa"/>
          </w:tcPr>
          <w:p w14:paraId="032A2410" w14:textId="77777777" w:rsidR="00C74328" w:rsidRDefault="007D1D57" w:rsidP="00C57F55">
            <w:pPr>
              <w:pStyle w:val="TableParagraph"/>
              <w:spacing w:before="14"/>
              <w:ind w:left="412"/>
              <w:rPr>
                <w:b/>
                <w:sz w:val="20"/>
              </w:rPr>
            </w:pPr>
            <w:r>
              <w:rPr>
                <w:b/>
                <w:sz w:val="20"/>
              </w:rPr>
              <w:t>Key Findings</w:t>
            </w:r>
          </w:p>
        </w:tc>
        <w:tc>
          <w:tcPr>
            <w:tcW w:w="1968" w:type="dxa"/>
          </w:tcPr>
          <w:p w14:paraId="02B634C9" w14:textId="77777777" w:rsidR="00C74328" w:rsidRDefault="007D1D57" w:rsidP="00C57F55">
            <w:pPr>
              <w:pStyle w:val="TableParagraph"/>
              <w:spacing w:before="14"/>
              <w:ind w:left="453" w:right="194" w:hanging="343"/>
              <w:rPr>
                <w:b/>
                <w:sz w:val="20"/>
              </w:rPr>
            </w:pPr>
            <w:r>
              <w:rPr>
                <w:b/>
                <w:sz w:val="20"/>
              </w:rPr>
              <w:t>Recommendations/ Implications</w:t>
            </w:r>
          </w:p>
        </w:tc>
        <w:tc>
          <w:tcPr>
            <w:tcW w:w="1138" w:type="dxa"/>
          </w:tcPr>
          <w:p w14:paraId="2313B4A0" w14:textId="77777777" w:rsidR="00C74328" w:rsidRDefault="007D1D57" w:rsidP="00C57F55">
            <w:pPr>
              <w:pStyle w:val="TableParagraph"/>
              <w:spacing w:before="14"/>
              <w:ind w:left="174" w:right="156" w:firstLine="47"/>
              <w:rPr>
                <w:b/>
                <w:sz w:val="20"/>
              </w:rPr>
            </w:pPr>
            <w:r>
              <w:rPr>
                <w:b/>
                <w:sz w:val="20"/>
              </w:rPr>
              <w:t>Level of Evidence</w:t>
            </w:r>
          </w:p>
        </w:tc>
      </w:tr>
      <w:tr w:rsidR="00C74328" w14:paraId="36BF565B" w14:textId="77777777">
        <w:trPr>
          <w:trHeight w:val="561"/>
        </w:trPr>
        <w:tc>
          <w:tcPr>
            <w:tcW w:w="1968" w:type="dxa"/>
          </w:tcPr>
          <w:p w14:paraId="505D8C9D" w14:textId="77777777" w:rsidR="00C74328" w:rsidRDefault="00C74328" w:rsidP="00C57F55">
            <w:pPr>
              <w:pStyle w:val="TableParagraph"/>
            </w:pPr>
          </w:p>
        </w:tc>
        <w:tc>
          <w:tcPr>
            <w:tcW w:w="1968" w:type="dxa"/>
          </w:tcPr>
          <w:p w14:paraId="2FE83ADA" w14:textId="77777777" w:rsidR="00C74328" w:rsidRDefault="00C74328" w:rsidP="00C57F55">
            <w:pPr>
              <w:pStyle w:val="TableParagraph"/>
            </w:pPr>
          </w:p>
        </w:tc>
        <w:tc>
          <w:tcPr>
            <w:tcW w:w="1973" w:type="dxa"/>
          </w:tcPr>
          <w:p w14:paraId="7B269289" w14:textId="77777777" w:rsidR="00C74328" w:rsidRDefault="00C74328" w:rsidP="00C57F55">
            <w:pPr>
              <w:pStyle w:val="TableParagraph"/>
            </w:pPr>
          </w:p>
        </w:tc>
        <w:tc>
          <w:tcPr>
            <w:tcW w:w="1968" w:type="dxa"/>
          </w:tcPr>
          <w:p w14:paraId="11D08DB4" w14:textId="77777777" w:rsidR="00C74328" w:rsidRDefault="00C74328" w:rsidP="00C57F55">
            <w:pPr>
              <w:pStyle w:val="TableParagraph"/>
            </w:pPr>
          </w:p>
        </w:tc>
        <w:tc>
          <w:tcPr>
            <w:tcW w:w="1968" w:type="dxa"/>
          </w:tcPr>
          <w:p w14:paraId="08D8F6A7" w14:textId="77777777" w:rsidR="00C74328" w:rsidRDefault="00C74328" w:rsidP="00C57F55">
            <w:pPr>
              <w:pStyle w:val="TableParagraph"/>
            </w:pPr>
          </w:p>
        </w:tc>
        <w:tc>
          <w:tcPr>
            <w:tcW w:w="1968" w:type="dxa"/>
          </w:tcPr>
          <w:p w14:paraId="067B2A5B" w14:textId="77777777" w:rsidR="00C74328" w:rsidRDefault="00C74328" w:rsidP="00C57F55">
            <w:pPr>
              <w:pStyle w:val="TableParagraph"/>
            </w:pPr>
          </w:p>
        </w:tc>
        <w:tc>
          <w:tcPr>
            <w:tcW w:w="1138" w:type="dxa"/>
          </w:tcPr>
          <w:p w14:paraId="3E1495B0" w14:textId="77777777" w:rsidR="00C74328" w:rsidRDefault="00C74328" w:rsidP="00C57F55">
            <w:pPr>
              <w:pStyle w:val="TableParagraph"/>
            </w:pPr>
          </w:p>
        </w:tc>
      </w:tr>
      <w:tr w:rsidR="00C74328" w14:paraId="5BC0CD81" w14:textId="77777777">
        <w:trPr>
          <w:trHeight w:val="566"/>
        </w:trPr>
        <w:tc>
          <w:tcPr>
            <w:tcW w:w="1968" w:type="dxa"/>
          </w:tcPr>
          <w:p w14:paraId="6560BD98" w14:textId="77777777" w:rsidR="00C74328" w:rsidRDefault="00C74328" w:rsidP="00C57F55">
            <w:pPr>
              <w:pStyle w:val="TableParagraph"/>
            </w:pPr>
          </w:p>
        </w:tc>
        <w:tc>
          <w:tcPr>
            <w:tcW w:w="1968" w:type="dxa"/>
          </w:tcPr>
          <w:p w14:paraId="4B565692" w14:textId="77777777" w:rsidR="00C74328" w:rsidRDefault="00C74328" w:rsidP="00C57F55">
            <w:pPr>
              <w:pStyle w:val="TableParagraph"/>
            </w:pPr>
          </w:p>
        </w:tc>
        <w:tc>
          <w:tcPr>
            <w:tcW w:w="1973" w:type="dxa"/>
          </w:tcPr>
          <w:p w14:paraId="4A43FD86" w14:textId="77777777" w:rsidR="00C74328" w:rsidRDefault="00C74328" w:rsidP="00C57F55">
            <w:pPr>
              <w:pStyle w:val="TableParagraph"/>
            </w:pPr>
          </w:p>
        </w:tc>
        <w:tc>
          <w:tcPr>
            <w:tcW w:w="1968" w:type="dxa"/>
          </w:tcPr>
          <w:p w14:paraId="2D61D965" w14:textId="77777777" w:rsidR="00C74328" w:rsidRDefault="00C74328" w:rsidP="00C57F55">
            <w:pPr>
              <w:pStyle w:val="TableParagraph"/>
            </w:pPr>
          </w:p>
        </w:tc>
        <w:tc>
          <w:tcPr>
            <w:tcW w:w="1968" w:type="dxa"/>
          </w:tcPr>
          <w:p w14:paraId="1DDDB7C2" w14:textId="77777777" w:rsidR="00C74328" w:rsidRDefault="00C74328" w:rsidP="00C57F55">
            <w:pPr>
              <w:pStyle w:val="TableParagraph"/>
            </w:pPr>
          </w:p>
        </w:tc>
        <w:tc>
          <w:tcPr>
            <w:tcW w:w="1968" w:type="dxa"/>
          </w:tcPr>
          <w:p w14:paraId="5DDF4C91" w14:textId="77777777" w:rsidR="00C74328" w:rsidRDefault="00C74328" w:rsidP="00C57F55">
            <w:pPr>
              <w:pStyle w:val="TableParagraph"/>
            </w:pPr>
          </w:p>
        </w:tc>
        <w:tc>
          <w:tcPr>
            <w:tcW w:w="1138" w:type="dxa"/>
          </w:tcPr>
          <w:p w14:paraId="5A892E44" w14:textId="77777777" w:rsidR="00C74328" w:rsidRDefault="00C74328" w:rsidP="00C57F55">
            <w:pPr>
              <w:pStyle w:val="TableParagraph"/>
            </w:pPr>
          </w:p>
        </w:tc>
      </w:tr>
      <w:tr w:rsidR="00C74328" w14:paraId="6F1CB8A0" w14:textId="77777777">
        <w:trPr>
          <w:trHeight w:val="561"/>
        </w:trPr>
        <w:tc>
          <w:tcPr>
            <w:tcW w:w="1968" w:type="dxa"/>
          </w:tcPr>
          <w:p w14:paraId="0E98AFCC" w14:textId="77777777" w:rsidR="00C74328" w:rsidRDefault="00C74328" w:rsidP="00C57F55">
            <w:pPr>
              <w:pStyle w:val="TableParagraph"/>
            </w:pPr>
          </w:p>
        </w:tc>
        <w:tc>
          <w:tcPr>
            <w:tcW w:w="1968" w:type="dxa"/>
          </w:tcPr>
          <w:p w14:paraId="129CE819" w14:textId="77777777" w:rsidR="00C74328" w:rsidRDefault="00C74328" w:rsidP="00C57F55">
            <w:pPr>
              <w:pStyle w:val="TableParagraph"/>
            </w:pPr>
          </w:p>
        </w:tc>
        <w:tc>
          <w:tcPr>
            <w:tcW w:w="1973" w:type="dxa"/>
          </w:tcPr>
          <w:p w14:paraId="2880C965" w14:textId="77777777" w:rsidR="00C74328" w:rsidRDefault="00C74328" w:rsidP="00C57F55">
            <w:pPr>
              <w:pStyle w:val="TableParagraph"/>
            </w:pPr>
          </w:p>
        </w:tc>
        <w:tc>
          <w:tcPr>
            <w:tcW w:w="1968" w:type="dxa"/>
          </w:tcPr>
          <w:p w14:paraId="6FBAF803" w14:textId="77777777" w:rsidR="00C74328" w:rsidRDefault="00C74328" w:rsidP="00C57F55">
            <w:pPr>
              <w:pStyle w:val="TableParagraph"/>
            </w:pPr>
          </w:p>
        </w:tc>
        <w:tc>
          <w:tcPr>
            <w:tcW w:w="1968" w:type="dxa"/>
          </w:tcPr>
          <w:p w14:paraId="72C98080" w14:textId="77777777" w:rsidR="00C74328" w:rsidRDefault="00C74328" w:rsidP="00C57F55">
            <w:pPr>
              <w:pStyle w:val="TableParagraph"/>
            </w:pPr>
          </w:p>
        </w:tc>
        <w:tc>
          <w:tcPr>
            <w:tcW w:w="1968" w:type="dxa"/>
          </w:tcPr>
          <w:p w14:paraId="3753A09E" w14:textId="77777777" w:rsidR="00C74328" w:rsidRDefault="00C74328" w:rsidP="00C57F55">
            <w:pPr>
              <w:pStyle w:val="TableParagraph"/>
            </w:pPr>
          </w:p>
        </w:tc>
        <w:tc>
          <w:tcPr>
            <w:tcW w:w="1138" w:type="dxa"/>
          </w:tcPr>
          <w:p w14:paraId="1E459974" w14:textId="77777777" w:rsidR="00C74328" w:rsidRDefault="00C74328" w:rsidP="00C57F55">
            <w:pPr>
              <w:pStyle w:val="TableParagraph"/>
            </w:pPr>
          </w:p>
        </w:tc>
      </w:tr>
      <w:tr w:rsidR="00C74328" w14:paraId="38E5FE24" w14:textId="77777777">
        <w:trPr>
          <w:trHeight w:val="566"/>
        </w:trPr>
        <w:tc>
          <w:tcPr>
            <w:tcW w:w="1968" w:type="dxa"/>
          </w:tcPr>
          <w:p w14:paraId="3BE3C8E3" w14:textId="77777777" w:rsidR="00C74328" w:rsidRDefault="00C74328" w:rsidP="00C57F55">
            <w:pPr>
              <w:pStyle w:val="TableParagraph"/>
            </w:pPr>
          </w:p>
        </w:tc>
        <w:tc>
          <w:tcPr>
            <w:tcW w:w="1968" w:type="dxa"/>
          </w:tcPr>
          <w:p w14:paraId="2C9E828F" w14:textId="77777777" w:rsidR="00C74328" w:rsidRDefault="00C74328" w:rsidP="00C57F55">
            <w:pPr>
              <w:pStyle w:val="TableParagraph"/>
            </w:pPr>
          </w:p>
        </w:tc>
        <w:tc>
          <w:tcPr>
            <w:tcW w:w="1973" w:type="dxa"/>
          </w:tcPr>
          <w:p w14:paraId="58037679" w14:textId="77777777" w:rsidR="00C74328" w:rsidRDefault="00C74328" w:rsidP="00C57F55">
            <w:pPr>
              <w:pStyle w:val="TableParagraph"/>
            </w:pPr>
          </w:p>
        </w:tc>
        <w:tc>
          <w:tcPr>
            <w:tcW w:w="1968" w:type="dxa"/>
          </w:tcPr>
          <w:p w14:paraId="17E4E796" w14:textId="77777777" w:rsidR="00C74328" w:rsidRDefault="00C74328" w:rsidP="00C57F55">
            <w:pPr>
              <w:pStyle w:val="TableParagraph"/>
            </w:pPr>
          </w:p>
        </w:tc>
        <w:tc>
          <w:tcPr>
            <w:tcW w:w="1968" w:type="dxa"/>
          </w:tcPr>
          <w:p w14:paraId="439520FC" w14:textId="77777777" w:rsidR="00C74328" w:rsidRDefault="00C74328" w:rsidP="00C57F55">
            <w:pPr>
              <w:pStyle w:val="TableParagraph"/>
            </w:pPr>
          </w:p>
        </w:tc>
        <w:tc>
          <w:tcPr>
            <w:tcW w:w="1968" w:type="dxa"/>
          </w:tcPr>
          <w:p w14:paraId="4B1F45ED" w14:textId="77777777" w:rsidR="00C74328" w:rsidRDefault="00C74328" w:rsidP="00C57F55">
            <w:pPr>
              <w:pStyle w:val="TableParagraph"/>
            </w:pPr>
          </w:p>
        </w:tc>
        <w:tc>
          <w:tcPr>
            <w:tcW w:w="1138" w:type="dxa"/>
          </w:tcPr>
          <w:p w14:paraId="09CA81E6" w14:textId="77777777" w:rsidR="00C74328" w:rsidRDefault="00C74328" w:rsidP="00C57F55">
            <w:pPr>
              <w:pStyle w:val="TableParagraph"/>
            </w:pPr>
          </w:p>
        </w:tc>
      </w:tr>
      <w:tr w:rsidR="00C74328" w14:paraId="71F0CE3C" w14:textId="77777777">
        <w:trPr>
          <w:trHeight w:val="561"/>
        </w:trPr>
        <w:tc>
          <w:tcPr>
            <w:tcW w:w="1968" w:type="dxa"/>
          </w:tcPr>
          <w:p w14:paraId="6A537DA6" w14:textId="77777777" w:rsidR="00C74328" w:rsidRDefault="00C74328" w:rsidP="00C57F55">
            <w:pPr>
              <w:pStyle w:val="TableParagraph"/>
            </w:pPr>
          </w:p>
        </w:tc>
        <w:tc>
          <w:tcPr>
            <w:tcW w:w="1968" w:type="dxa"/>
          </w:tcPr>
          <w:p w14:paraId="20082997" w14:textId="77777777" w:rsidR="00C74328" w:rsidRDefault="00C74328" w:rsidP="00C57F55">
            <w:pPr>
              <w:pStyle w:val="TableParagraph"/>
            </w:pPr>
          </w:p>
        </w:tc>
        <w:tc>
          <w:tcPr>
            <w:tcW w:w="1973" w:type="dxa"/>
          </w:tcPr>
          <w:p w14:paraId="743048FD" w14:textId="77777777" w:rsidR="00C74328" w:rsidRDefault="00C74328" w:rsidP="00C57F55">
            <w:pPr>
              <w:pStyle w:val="TableParagraph"/>
            </w:pPr>
          </w:p>
        </w:tc>
        <w:tc>
          <w:tcPr>
            <w:tcW w:w="1968" w:type="dxa"/>
          </w:tcPr>
          <w:p w14:paraId="7B6D0885" w14:textId="77777777" w:rsidR="00C74328" w:rsidRDefault="00C74328" w:rsidP="00C57F55">
            <w:pPr>
              <w:pStyle w:val="TableParagraph"/>
            </w:pPr>
          </w:p>
        </w:tc>
        <w:tc>
          <w:tcPr>
            <w:tcW w:w="1968" w:type="dxa"/>
          </w:tcPr>
          <w:p w14:paraId="20ECC4D6" w14:textId="77777777" w:rsidR="00C74328" w:rsidRDefault="00C74328" w:rsidP="00C57F55">
            <w:pPr>
              <w:pStyle w:val="TableParagraph"/>
            </w:pPr>
          </w:p>
        </w:tc>
        <w:tc>
          <w:tcPr>
            <w:tcW w:w="1968" w:type="dxa"/>
          </w:tcPr>
          <w:p w14:paraId="36481C96" w14:textId="77777777" w:rsidR="00C74328" w:rsidRDefault="00C74328" w:rsidP="00C57F55">
            <w:pPr>
              <w:pStyle w:val="TableParagraph"/>
            </w:pPr>
          </w:p>
        </w:tc>
        <w:tc>
          <w:tcPr>
            <w:tcW w:w="1138" w:type="dxa"/>
          </w:tcPr>
          <w:p w14:paraId="077D6DFA" w14:textId="77777777" w:rsidR="00C74328" w:rsidRDefault="00C74328" w:rsidP="00C57F55">
            <w:pPr>
              <w:pStyle w:val="TableParagraph"/>
            </w:pPr>
          </w:p>
        </w:tc>
      </w:tr>
      <w:tr w:rsidR="00C74328" w14:paraId="39A7A593" w14:textId="77777777">
        <w:trPr>
          <w:trHeight w:val="566"/>
        </w:trPr>
        <w:tc>
          <w:tcPr>
            <w:tcW w:w="1968" w:type="dxa"/>
          </w:tcPr>
          <w:p w14:paraId="3E24B966" w14:textId="77777777" w:rsidR="00C74328" w:rsidRDefault="00C74328" w:rsidP="00C57F55">
            <w:pPr>
              <w:pStyle w:val="TableParagraph"/>
            </w:pPr>
          </w:p>
        </w:tc>
        <w:tc>
          <w:tcPr>
            <w:tcW w:w="1968" w:type="dxa"/>
          </w:tcPr>
          <w:p w14:paraId="21E96396" w14:textId="77777777" w:rsidR="00C74328" w:rsidRDefault="00C74328" w:rsidP="00C57F55">
            <w:pPr>
              <w:pStyle w:val="TableParagraph"/>
            </w:pPr>
          </w:p>
        </w:tc>
        <w:tc>
          <w:tcPr>
            <w:tcW w:w="1973" w:type="dxa"/>
          </w:tcPr>
          <w:p w14:paraId="119E29B1" w14:textId="77777777" w:rsidR="00C74328" w:rsidRDefault="00C74328" w:rsidP="00C57F55">
            <w:pPr>
              <w:pStyle w:val="TableParagraph"/>
            </w:pPr>
          </w:p>
        </w:tc>
        <w:tc>
          <w:tcPr>
            <w:tcW w:w="1968" w:type="dxa"/>
          </w:tcPr>
          <w:p w14:paraId="7BB2279D" w14:textId="77777777" w:rsidR="00C74328" w:rsidRDefault="00C74328" w:rsidP="00C57F55">
            <w:pPr>
              <w:pStyle w:val="TableParagraph"/>
            </w:pPr>
          </w:p>
        </w:tc>
        <w:tc>
          <w:tcPr>
            <w:tcW w:w="1968" w:type="dxa"/>
          </w:tcPr>
          <w:p w14:paraId="7CA6BAB3" w14:textId="77777777" w:rsidR="00C74328" w:rsidRDefault="00C74328" w:rsidP="00C57F55">
            <w:pPr>
              <w:pStyle w:val="TableParagraph"/>
            </w:pPr>
          </w:p>
        </w:tc>
        <w:tc>
          <w:tcPr>
            <w:tcW w:w="1968" w:type="dxa"/>
          </w:tcPr>
          <w:p w14:paraId="23557138" w14:textId="77777777" w:rsidR="00C74328" w:rsidRDefault="00C74328" w:rsidP="00C57F55">
            <w:pPr>
              <w:pStyle w:val="TableParagraph"/>
            </w:pPr>
          </w:p>
        </w:tc>
        <w:tc>
          <w:tcPr>
            <w:tcW w:w="1138" w:type="dxa"/>
          </w:tcPr>
          <w:p w14:paraId="1FE5457E" w14:textId="77777777" w:rsidR="00C74328" w:rsidRDefault="00C74328" w:rsidP="00C57F55">
            <w:pPr>
              <w:pStyle w:val="TableParagraph"/>
            </w:pPr>
          </w:p>
        </w:tc>
      </w:tr>
      <w:tr w:rsidR="00C74328" w14:paraId="55BC3E7E" w14:textId="77777777">
        <w:trPr>
          <w:trHeight w:val="565"/>
        </w:trPr>
        <w:tc>
          <w:tcPr>
            <w:tcW w:w="1968" w:type="dxa"/>
          </w:tcPr>
          <w:p w14:paraId="6F87D815" w14:textId="77777777" w:rsidR="00C74328" w:rsidRDefault="00C74328" w:rsidP="00C57F55">
            <w:pPr>
              <w:pStyle w:val="TableParagraph"/>
            </w:pPr>
          </w:p>
        </w:tc>
        <w:tc>
          <w:tcPr>
            <w:tcW w:w="1968" w:type="dxa"/>
          </w:tcPr>
          <w:p w14:paraId="49799C1C" w14:textId="77777777" w:rsidR="00C74328" w:rsidRDefault="00C74328" w:rsidP="00C57F55">
            <w:pPr>
              <w:pStyle w:val="TableParagraph"/>
            </w:pPr>
          </w:p>
        </w:tc>
        <w:tc>
          <w:tcPr>
            <w:tcW w:w="1973" w:type="dxa"/>
          </w:tcPr>
          <w:p w14:paraId="5966A906" w14:textId="77777777" w:rsidR="00C74328" w:rsidRDefault="00C74328" w:rsidP="00C57F55">
            <w:pPr>
              <w:pStyle w:val="TableParagraph"/>
            </w:pPr>
          </w:p>
        </w:tc>
        <w:tc>
          <w:tcPr>
            <w:tcW w:w="1968" w:type="dxa"/>
          </w:tcPr>
          <w:p w14:paraId="526F36A0" w14:textId="77777777" w:rsidR="00C74328" w:rsidRDefault="00C74328" w:rsidP="00C57F55">
            <w:pPr>
              <w:pStyle w:val="TableParagraph"/>
            </w:pPr>
          </w:p>
        </w:tc>
        <w:tc>
          <w:tcPr>
            <w:tcW w:w="1968" w:type="dxa"/>
          </w:tcPr>
          <w:p w14:paraId="0F8F841A" w14:textId="77777777" w:rsidR="00C74328" w:rsidRDefault="00C74328" w:rsidP="00C57F55">
            <w:pPr>
              <w:pStyle w:val="TableParagraph"/>
            </w:pPr>
          </w:p>
        </w:tc>
        <w:tc>
          <w:tcPr>
            <w:tcW w:w="1968" w:type="dxa"/>
          </w:tcPr>
          <w:p w14:paraId="0FCB831C" w14:textId="77777777" w:rsidR="00C74328" w:rsidRDefault="00C74328" w:rsidP="00C57F55">
            <w:pPr>
              <w:pStyle w:val="TableParagraph"/>
            </w:pPr>
          </w:p>
        </w:tc>
        <w:tc>
          <w:tcPr>
            <w:tcW w:w="1138" w:type="dxa"/>
          </w:tcPr>
          <w:p w14:paraId="0D717C5A" w14:textId="77777777" w:rsidR="00C74328" w:rsidRDefault="00C74328" w:rsidP="00C57F55">
            <w:pPr>
              <w:pStyle w:val="TableParagraph"/>
            </w:pPr>
          </w:p>
        </w:tc>
      </w:tr>
    </w:tbl>
    <w:p w14:paraId="31B651A6" w14:textId="77777777" w:rsidR="00C74328" w:rsidRDefault="00C74328" w:rsidP="00C57F55">
      <w:pPr>
        <w:sectPr w:rsidR="00C74328">
          <w:headerReference w:type="default" r:id="rId36"/>
          <w:pgSz w:w="15840" w:h="12240" w:orient="landscape"/>
          <w:pgMar w:top="1200" w:right="1300" w:bottom="280" w:left="1320" w:header="746" w:footer="0" w:gutter="0"/>
          <w:pgNumType w:start="24"/>
          <w:cols w:space="720"/>
        </w:sectPr>
      </w:pPr>
    </w:p>
    <w:p w14:paraId="3A671A08" w14:textId="77777777" w:rsidR="00C74328" w:rsidRDefault="00C74328" w:rsidP="00C57F55">
      <w:pPr>
        <w:pStyle w:val="Textoindependiente"/>
        <w:spacing w:before="10"/>
        <w:rPr>
          <w:sz w:val="20"/>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8"/>
        <w:gridCol w:w="1968"/>
        <w:gridCol w:w="1973"/>
        <w:gridCol w:w="1968"/>
        <w:gridCol w:w="1968"/>
        <w:gridCol w:w="1968"/>
        <w:gridCol w:w="1138"/>
      </w:tblGrid>
      <w:tr w:rsidR="00C74328" w14:paraId="214D8413" w14:textId="77777777">
        <w:trPr>
          <w:trHeight w:val="561"/>
        </w:trPr>
        <w:tc>
          <w:tcPr>
            <w:tcW w:w="1968" w:type="dxa"/>
          </w:tcPr>
          <w:p w14:paraId="205E7EBF" w14:textId="77777777" w:rsidR="00C74328" w:rsidRDefault="00C74328" w:rsidP="00C57F55">
            <w:pPr>
              <w:pStyle w:val="TableParagraph"/>
            </w:pPr>
          </w:p>
        </w:tc>
        <w:tc>
          <w:tcPr>
            <w:tcW w:w="1968" w:type="dxa"/>
          </w:tcPr>
          <w:p w14:paraId="6431370F" w14:textId="77777777" w:rsidR="00C74328" w:rsidRDefault="00C74328" w:rsidP="00C57F55">
            <w:pPr>
              <w:pStyle w:val="TableParagraph"/>
            </w:pPr>
          </w:p>
        </w:tc>
        <w:tc>
          <w:tcPr>
            <w:tcW w:w="1973" w:type="dxa"/>
          </w:tcPr>
          <w:p w14:paraId="4F1A13D7" w14:textId="77777777" w:rsidR="00C74328" w:rsidRDefault="00C74328" w:rsidP="00C57F55">
            <w:pPr>
              <w:pStyle w:val="TableParagraph"/>
            </w:pPr>
          </w:p>
        </w:tc>
        <w:tc>
          <w:tcPr>
            <w:tcW w:w="1968" w:type="dxa"/>
          </w:tcPr>
          <w:p w14:paraId="3677ED55" w14:textId="77777777" w:rsidR="00C74328" w:rsidRDefault="00C74328" w:rsidP="00C57F55">
            <w:pPr>
              <w:pStyle w:val="TableParagraph"/>
            </w:pPr>
          </w:p>
        </w:tc>
        <w:tc>
          <w:tcPr>
            <w:tcW w:w="1968" w:type="dxa"/>
          </w:tcPr>
          <w:p w14:paraId="31D8A1A2" w14:textId="77777777" w:rsidR="00C74328" w:rsidRDefault="00C74328" w:rsidP="00C57F55">
            <w:pPr>
              <w:pStyle w:val="TableParagraph"/>
            </w:pPr>
          </w:p>
        </w:tc>
        <w:tc>
          <w:tcPr>
            <w:tcW w:w="1968" w:type="dxa"/>
          </w:tcPr>
          <w:p w14:paraId="5EBD8FD4" w14:textId="77777777" w:rsidR="00C74328" w:rsidRDefault="00C74328" w:rsidP="00C57F55">
            <w:pPr>
              <w:pStyle w:val="TableParagraph"/>
            </w:pPr>
          </w:p>
        </w:tc>
        <w:tc>
          <w:tcPr>
            <w:tcW w:w="1138" w:type="dxa"/>
          </w:tcPr>
          <w:p w14:paraId="294398E6" w14:textId="77777777" w:rsidR="00C74328" w:rsidRDefault="00C74328" w:rsidP="00C57F55">
            <w:pPr>
              <w:pStyle w:val="TableParagraph"/>
            </w:pPr>
          </w:p>
        </w:tc>
      </w:tr>
      <w:tr w:rsidR="00C74328" w14:paraId="0914A94D" w14:textId="77777777">
        <w:trPr>
          <w:trHeight w:val="566"/>
        </w:trPr>
        <w:tc>
          <w:tcPr>
            <w:tcW w:w="1968" w:type="dxa"/>
          </w:tcPr>
          <w:p w14:paraId="35D0A28C" w14:textId="77777777" w:rsidR="00C74328" w:rsidRDefault="00C74328" w:rsidP="00C57F55">
            <w:pPr>
              <w:pStyle w:val="TableParagraph"/>
            </w:pPr>
          </w:p>
        </w:tc>
        <w:tc>
          <w:tcPr>
            <w:tcW w:w="1968" w:type="dxa"/>
          </w:tcPr>
          <w:p w14:paraId="1FF89FF1" w14:textId="77777777" w:rsidR="00C74328" w:rsidRDefault="00C74328" w:rsidP="00C57F55">
            <w:pPr>
              <w:pStyle w:val="TableParagraph"/>
            </w:pPr>
          </w:p>
        </w:tc>
        <w:tc>
          <w:tcPr>
            <w:tcW w:w="1973" w:type="dxa"/>
          </w:tcPr>
          <w:p w14:paraId="201C942E" w14:textId="77777777" w:rsidR="00C74328" w:rsidRDefault="00C74328" w:rsidP="00C57F55">
            <w:pPr>
              <w:pStyle w:val="TableParagraph"/>
            </w:pPr>
          </w:p>
        </w:tc>
        <w:tc>
          <w:tcPr>
            <w:tcW w:w="1968" w:type="dxa"/>
          </w:tcPr>
          <w:p w14:paraId="036D61F6" w14:textId="77777777" w:rsidR="00C74328" w:rsidRDefault="00C74328" w:rsidP="00C57F55">
            <w:pPr>
              <w:pStyle w:val="TableParagraph"/>
            </w:pPr>
          </w:p>
        </w:tc>
        <w:tc>
          <w:tcPr>
            <w:tcW w:w="1968" w:type="dxa"/>
          </w:tcPr>
          <w:p w14:paraId="1653C527" w14:textId="77777777" w:rsidR="00C74328" w:rsidRDefault="00C74328" w:rsidP="00C57F55">
            <w:pPr>
              <w:pStyle w:val="TableParagraph"/>
            </w:pPr>
          </w:p>
        </w:tc>
        <w:tc>
          <w:tcPr>
            <w:tcW w:w="1968" w:type="dxa"/>
          </w:tcPr>
          <w:p w14:paraId="26BF3825" w14:textId="77777777" w:rsidR="00C74328" w:rsidRDefault="00C74328" w:rsidP="00C57F55">
            <w:pPr>
              <w:pStyle w:val="TableParagraph"/>
            </w:pPr>
          </w:p>
        </w:tc>
        <w:tc>
          <w:tcPr>
            <w:tcW w:w="1138" w:type="dxa"/>
          </w:tcPr>
          <w:p w14:paraId="10D9A827" w14:textId="77777777" w:rsidR="00C74328" w:rsidRDefault="00C74328" w:rsidP="00C57F55">
            <w:pPr>
              <w:pStyle w:val="TableParagraph"/>
            </w:pPr>
          </w:p>
        </w:tc>
      </w:tr>
      <w:tr w:rsidR="00C74328" w14:paraId="6197C8A7" w14:textId="77777777">
        <w:trPr>
          <w:trHeight w:val="561"/>
        </w:trPr>
        <w:tc>
          <w:tcPr>
            <w:tcW w:w="1968" w:type="dxa"/>
          </w:tcPr>
          <w:p w14:paraId="78AFAD3C" w14:textId="77777777" w:rsidR="00C74328" w:rsidRDefault="00C74328" w:rsidP="00C57F55">
            <w:pPr>
              <w:pStyle w:val="TableParagraph"/>
            </w:pPr>
          </w:p>
        </w:tc>
        <w:tc>
          <w:tcPr>
            <w:tcW w:w="1968" w:type="dxa"/>
          </w:tcPr>
          <w:p w14:paraId="0695D4D5" w14:textId="77777777" w:rsidR="00C74328" w:rsidRDefault="00C74328" w:rsidP="00C57F55">
            <w:pPr>
              <w:pStyle w:val="TableParagraph"/>
            </w:pPr>
          </w:p>
        </w:tc>
        <w:tc>
          <w:tcPr>
            <w:tcW w:w="1973" w:type="dxa"/>
          </w:tcPr>
          <w:p w14:paraId="3D129093" w14:textId="77777777" w:rsidR="00C74328" w:rsidRDefault="00C74328" w:rsidP="00C57F55">
            <w:pPr>
              <w:pStyle w:val="TableParagraph"/>
            </w:pPr>
          </w:p>
        </w:tc>
        <w:tc>
          <w:tcPr>
            <w:tcW w:w="1968" w:type="dxa"/>
          </w:tcPr>
          <w:p w14:paraId="0C411CCA" w14:textId="77777777" w:rsidR="00C74328" w:rsidRDefault="00C74328" w:rsidP="00C57F55">
            <w:pPr>
              <w:pStyle w:val="TableParagraph"/>
            </w:pPr>
          </w:p>
        </w:tc>
        <w:tc>
          <w:tcPr>
            <w:tcW w:w="1968" w:type="dxa"/>
          </w:tcPr>
          <w:p w14:paraId="38FA2C81" w14:textId="77777777" w:rsidR="00C74328" w:rsidRDefault="00C74328" w:rsidP="00C57F55">
            <w:pPr>
              <w:pStyle w:val="TableParagraph"/>
            </w:pPr>
          </w:p>
        </w:tc>
        <w:tc>
          <w:tcPr>
            <w:tcW w:w="1968" w:type="dxa"/>
          </w:tcPr>
          <w:p w14:paraId="708A1066" w14:textId="77777777" w:rsidR="00C74328" w:rsidRDefault="00C74328" w:rsidP="00C57F55">
            <w:pPr>
              <w:pStyle w:val="TableParagraph"/>
            </w:pPr>
          </w:p>
        </w:tc>
        <w:tc>
          <w:tcPr>
            <w:tcW w:w="1138" w:type="dxa"/>
          </w:tcPr>
          <w:p w14:paraId="7BA41A74" w14:textId="77777777" w:rsidR="00C74328" w:rsidRDefault="00C74328" w:rsidP="00C57F55">
            <w:pPr>
              <w:pStyle w:val="TableParagraph"/>
            </w:pPr>
          </w:p>
        </w:tc>
      </w:tr>
      <w:tr w:rsidR="00C74328" w14:paraId="52A57375" w14:textId="77777777">
        <w:trPr>
          <w:trHeight w:val="566"/>
        </w:trPr>
        <w:tc>
          <w:tcPr>
            <w:tcW w:w="1968" w:type="dxa"/>
          </w:tcPr>
          <w:p w14:paraId="16F999E5" w14:textId="77777777" w:rsidR="00C74328" w:rsidRDefault="00C74328" w:rsidP="00C57F55">
            <w:pPr>
              <w:pStyle w:val="TableParagraph"/>
            </w:pPr>
          </w:p>
        </w:tc>
        <w:tc>
          <w:tcPr>
            <w:tcW w:w="1968" w:type="dxa"/>
          </w:tcPr>
          <w:p w14:paraId="009196E6" w14:textId="77777777" w:rsidR="00C74328" w:rsidRDefault="00C74328" w:rsidP="00C57F55">
            <w:pPr>
              <w:pStyle w:val="TableParagraph"/>
            </w:pPr>
          </w:p>
        </w:tc>
        <w:tc>
          <w:tcPr>
            <w:tcW w:w="1973" w:type="dxa"/>
          </w:tcPr>
          <w:p w14:paraId="6C56AB93" w14:textId="77777777" w:rsidR="00C74328" w:rsidRDefault="00C74328" w:rsidP="00C57F55">
            <w:pPr>
              <w:pStyle w:val="TableParagraph"/>
            </w:pPr>
          </w:p>
        </w:tc>
        <w:tc>
          <w:tcPr>
            <w:tcW w:w="1968" w:type="dxa"/>
          </w:tcPr>
          <w:p w14:paraId="5401252E" w14:textId="77777777" w:rsidR="00C74328" w:rsidRDefault="00C74328" w:rsidP="00C57F55">
            <w:pPr>
              <w:pStyle w:val="TableParagraph"/>
            </w:pPr>
          </w:p>
        </w:tc>
        <w:tc>
          <w:tcPr>
            <w:tcW w:w="1968" w:type="dxa"/>
          </w:tcPr>
          <w:p w14:paraId="4AFC47FA" w14:textId="77777777" w:rsidR="00C74328" w:rsidRDefault="00C74328" w:rsidP="00C57F55">
            <w:pPr>
              <w:pStyle w:val="TableParagraph"/>
            </w:pPr>
          </w:p>
        </w:tc>
        <w:tc>
          <w:tcPr>
            <w:tcW w:w="1968" w:type="dxa"/>
          </w:tcPr>
          <w:p w14:paraId="4B621BBC" w14:textId="77777777" w:rsidR="00C74328" w:rsidRDefault="00C74328" w:rsidP="00C57F55">
            <w:pPr>
              <w:pStyle w:val="TableParagraph"/>
            </w:pPr>
          </w:p>
        </w:tc>
        <w:tc>
          <w:tcPr>
            <w:tcW w:w="1138" w:type="dxa"/>
          </w:tcPr>
          <w:p w14:paraId="0DCED3F1" w14:textId="77777777" w:rsidR="00C74328" w:rsidRDefault="00C74328" w:rsidP="00C57F55">
            <w:pPr>
              <w:pStyle w:val="TableParagraph"/>
            </w:pPr>
          </w:p>
        </w:tc>
      </w:tr>
      <w:tr w:rsidR="00C74328" w14:paraId="4AAD74CC" w14:textId="77777777">
        <w:trPr>
          <w:trHeight w:val="561"/>
        </w:trPr>
        <w:tc>
          <w:tcPr>
            <w:tcW w:w="1968" w:type="dxa"/>
          </w:tcPr>
          <w:p w14:paraId="304B1E1B" w14:textId="77777777" w:rsidR="00C74328" w:rsidRDefault="00C74328" w:rsidP="00C57F55">
            <w:pPr>
              <w:pStyle w:val="TableParagraph"/>
            </w:pPr>
          </w:p>
        </w:tc>
        <w:tc>
          <w:tcPr>
            <w:tcW w:w="1968" w:type="dxa"/>
          </w:tcPr>
          <w:p w14:paraId="4CCEBA0A" w14:textId="77777777" w:rsidR="00C74328" w:rsidRDefault="00C74328" w:rsidP="00C57F55">
            <w:pPr>
              <w:pStyle w:val="TableParagraph"/>
            </w:pPr>
          </w:p>
        </w:tc>
        <w:tc>
          <w:tcPr>
            <w:tcW w:w="1973" w:type="dxa"/>
          </w:tcPr>
          <w:p w14:paraId="31C3EF5F" w14:textId="77777777" w:rsidR="00C74328" w:rsidRDefault="00C74328" w:rsidP="00C57F55">
            <w:pPr>
              <w:pStyle w:val="TableParagraph"/>
            </w:pPr>
          </w:p>
        </w:tc>
        <w:tc>
          <w:tcPr>
            <w:tcW w:w="1968" w:type="dxa"/>
          </w:tcPr>
          <w:p w14:paraId="44C2CBE7" w14:textId="77777777" w:rsidR="00C74328" w:rsidRDefault="00C74328" w:rsidP="00C57F55">
            <w:pPr>
              <w:pStyle w:val="TableParagraph"/>
            </w:pPr>
          </w:p>
        </w:tc>
        <w:tc>
          <w:tcPr>
            <w:tcW w:w="1968" w:type="dxa"/>
          </w:tcPr>
          <w:p w14:paraId="00154632" w14:textId="77777777" w:rsidR="00C74328" w:rsidRDefault="00C74328" w:rsidP="00C57F55">
            <w:pPr>
              <w:pStyle w:val="TableParagraph"/>
            </w:pPr>
          </w:p>
        </w:tc>
        <w:tc>
          <w:tcPr>
            <w:tcW w:w="1968" w:type="dxa"/>
          </w:tcPr>
          <w:p w14:paraId="4B32A782" w14:textId="77777777" w:rsidR="00C74328" w:rsidRDefault="00C74328" w:rsidP="00C57F55">
            <w:pPr>
              <w:pStyle w:val="TableParagraph"/>
            </w:pPr>
          </w:p>
        </w:tc>
        <w:tc>
          <w:tcPr>
            <w:tcW w:w="1138" w:type="dxa"/>
          </w:tcPr>
          <w:p w14:paraId="7150FAAB" w14:textId="77777777" w:rsidR="00C74328" w:rsidRDefault="00C74328" w:rsidP="00C57F55">
            <w:pPr>
              <w:pStyle w:val="TableParagraph"/>
            </w:pPr>
          </w:p>
        </w:tc>
      </w:tr>
      <w:tr w:rsidR="00C74328" w14:paraId="2C7D41A8" w14:textId="77777777">
        <w:trPr>
          <w:trHeight w:val="565"/>
        </w:trPr>
        <w:tc>
          <w:tcPr>
            <w:tcW w:w="1968" w:type="dxa"/>
          </w:tcPr>
          <w:p w14:paraId="7B66878E" w14:textId="77777777" w:rsidR="00C74328" w:rsidRDefault="00C74328" w:rsidP="00C57F55">
            <w:pPr>
              <w:pStyle w:val="TableParagraph"/>
            </w:pPr>
          </w:p>
        </w:tc>
        <w:tc>
          <w:tcPr>
            <w:tcW w:w="1968" w:type="dxa"/>
          </w:tcPr>
          <w:p w14:paraId="276B3D6F" w14:textId="77777777" w:rsidR="00C74328" w:rsidRDefault="00C74328" w:rsidP="00C57F55">
            <w:pPr>
              <w:pStyle w:val="TableParagraph"/>
            </w:pPr>
          </w:p>
        </w:tc>
        <w:tc>
          <w:tcPr>
            <w:tcW w:w="1973" w:type="dxa"/>
          </w:tcPr>
          <w:p w14:paraId="5820A610" w14:textId="77777777" w:rsidR="00C74328" w:rsidRDefault="00C74328" w:rsidP="00C57F55">
            <w:pPr>
              <w:pStyle w:val="TableParagraph"/>
            </w:pPr>
          </w:p>
        </w:tc>
        <w:tc>
          <w:tcPr>
            <w:tcW w:w="1968" w:type="dxa"/>
          </w:tcPr>
          <w:p w14:paraId="778F8C60" w14:textId="77777777" w:rsidR="00C74328" w:rsidRDefault="00C74328" w:rsidP="00C57F55">
            <w:pPr>
              <w:pStyle w:val="TableParagraph"/>
            </w:pPr>
          </w:p>
        </w:tc>
        <w:tc>
          <w:tcPr>
            <w:tcW w:w="1968" w:type="dxa"/>
          </w:tcPr>
          <w:p w14:paraId="5909338A" w14:textId="77777777" w:rsidR="00C74328" w:rsidRDefault="00C74328" w:rsidP="00C57F55">
            <w:pPr>
              <w:pStyle w:val="TableParagraph"/>
            </w:pPr>
          </w:p>
        </w:tc>
        <w:tc>
          <w:tcPr>
            <w:tcW w:w="1968" w:type="dxa"/>
          </w:tcPr>
          <w:p w14:paraId="510B07EE" w14:textId="77777777" w:rsidR="00C74328" w:rsidRDefault="00C74328" w:rsidP="00C57F55">
            <w:pPr>
              <w:pStyle w:val="TableParagraph"/>
            </w:pPr>
          </w:p>
        </w:tc>
        <w:tc>
          <w:tcPr>
            <w:tcW w:w="1138" w:type="dxa"/>
          </w:tcPr>
          <w:p w14:paraId="2F3C0449" w14:textId="77777777" w:rsidR="00C74328" w:rsidRDefault="00C74328" w:rsidP="00C57F55">
            <w:pPr>
              <w:pStyle w:val="TableParagraph"/>
            </w:pPr>
          </w:p>
        </w:tc>
      </w:tr>
    </w:tbl>
    <w:p w14:paraId="5C4C9B67" w14:textId="77777777" w:rsidR="00C74328" w:rsidRDefault="00C74328">
      <w:pPr>
        <w:pStyle w:val="Textoindependiente"/>
        <w:rPr>
          <w:sz w:val="20"/>
        </w:rPr>
      </w:pPr>
    </w:p>
    <w:p w14:paraId="01F2A24D" w14:textId="77777777" w:rsidR="00C74328" w:rsidRDefault="00C74328">
      <w:pPr>
        <w:pStyle w:val="Textoindependiente"/>
        <w:rPr>
          <w:sz w:val="20"/>
        </w:rPr>
      </w:pPr>
    </w:p>
    <w:p w14:paraId="54491C51" w14:textId="77777777" w:rsidR="00C74328" w:rsidRDefault="00C74328">
      <w:pPr>
        <w:pStyle w:val="Textoindependiente"/>
        <w:spacing w:before="7"/>
        <w:rPr>
          <w:sz w:val="21"/>
        </w:rPr>
      </w:pPr>
    </w:p>
    <w:p w14:paraId="13D0400C" w14:textId="77777777" w:rsidR="00C74328" w:rsidRDefault="007D1D57">
      <w:pPr>
        <w:pStyle w:val="Textoindependiente"/>
        <w:spacing w:before="90"/>
        <w:ind w:left="105"/>
      </w:pPr>
      <w:r>
        <w:t>Legend:</w:t>
      </w:r>
    </w:p>
    <w:p w14:paraId="3735D710" w14:textId="77777777" w:rsidR="00C74328" w:rsidRDefault="00C74328">
      <w:pPr>
        <w:pStyle w:val="Textoindependiente"/>
        <w:spacing w:before="11"/>
        <w:rPr>
          <w:sz w:val="23"/>
        </w:rPr>
      </w:pPr>
    </w:p>
    <w:p w14:paraId="27885E53" w14:textId="77777777" w:rsidR="00C74328" w:rsidRDefault="007D1D57">
      <w:pPr>
        <w:ind w:left="105"/>
      </w:pPr>
      <w:r>
        <w:rPr>
          <w:b/>
        </w:rPr>
        <w:t xml:space="preserve">Level I: </w:t>
      </w:r>
      <w:r>
        <w:t>systematic reviews or meta-analysis</w:t>
      </w:r>
    </w:p>
    <w:p w14:paraId="35976401" w14:textId="77777777" w:rsidR="00C74328" w:rsidRDefault="00C74328">
      <w:pPr>
        <w:pStyle w:val="Textoindependiente"/>
      </w:pPr>
    </w:p>
    <w:p w14:paraId="0BE449A4" w14:textId="77777777" w:rsidR="00C74328" w:rsidRDefault="007D1D57">
      <w:pPr>
        <w:pStyle w:val="Textoindependiente"/>
        <w:ind w:left="105"/>
      </w:pPr>
      <w:r>
        <w:rPr>
          <w:b/>
        </w:rPr>
        <w:t xml:space="preserve">Level II: </w:t>
      </w:r>
      <w:r>
        <w:t>well-designed Randomized Controlled Trial (RCT)</w:t>
      </w:r>
    </w:p>
    <w:p w14:paraId="4FE9D2CC" w14:textId="77777777" w:rsidR="00C74328" w:rsidRDefault="00C74328">
      <w:pPr>
        <w:pStyle w:val="Textoindependiente"/>
      </w:pPr>
    </w:p>
    <w:p w14:paraId="5848BB1E" w14:textId="77777777" w:rsidR="00C74328" w:rsidRDefault="007D1D57">
      <w:pPr>
        <w:pStyle w:val="Textoindependiente"/>
        <w:ind w:left="105"/>
      </w:pPr>
      <w:r>
        <w:rPr>
          <w:b/>
        </w:rPr>
        <w:t xml:space="preserve">Level III: </w:t>
      </w:r>
      <w:r>
        <w:t>well-designed controlled trials without randomization, quasi-experimental</w:t>
      </w:r>
    </w:p>
    <w:p w14:paraId="793F5406" w14:textId="77777777" w:rsidR="00C74328" w:rsidRDefault="00C74328">
      <w:pPr>
        <w:pStyle w:val="Textoindependiente"/>
      </w:pPr>
    </w:p>
    <w:p w14:paraId="0D875A20" w14:textId="77777777" w:rsidR="00C74328" w:rsidRDefault="007D1D57">
      <w:pPr>
        <w:pStyle w:val="Textoindependiente"/>
        <w:ind w:left="105"/>
      </w:pPr>
      <w:r>
        <w:rPr>
          <w:b/>
        </w:rPr>
        <w:t xml:space="preserve">Level IV: </w:t>
      </w:r>
      <w:r>
        <w:t>well-designed case-control and cohort studies</w:t>
      </w:r>
    </w:p>
    <w:p w14:paraId="1C993F7D" w14:textId="77777777" w:rsidR="00C74328" w:rsidRDefault="00C74328">
      <w:pPr>
        <w:pStyle w:val="Textoindependiente"/>
      </w:pPr>
    </w:p>
    <w:p w14:paraId="3E256B49" w14:textId="77777777" w:rsidR="00C74328" w:rsidRDefault="007D1D57">
      <w:pPr>
        <w:pStyle w:val="Textoindependiente"/>
        <w:ind w:left="105"/>
      </w:pPr>
      <w:r>
        <w:rPr>
          <w:b/>
        </w:rPr>
        <w:t xml:space="preserve">Level V: </w:t>
      </w:r>
      <w:r>
        <w:t>systematic reviews of descriptive and qualitative studies</w:t>
      </w:r>
    </w:p>
    <w:p w14:paraId="3C91B74C" w14:textId="77777777" w:rsidR="00C74328" w:rsidRDefault="00C74328">
      <w:pPr>
        <w:pStyle w:val="Textoindependiente"/>
      </w:pPr>
    </w:p>
    <w:p w14:paraId="3D31A80A" w14:textId="77777777" w:rsidR="00C74328" w:rsidRDefault="007D1D57">
      <w:pPr>
        <w:ind w:left="105"/>
      </w:pPr>
      <w:r>
        <w:rPr>
          <w:b/>
        </w:rPr>
        <w:t xml:space="preserve">Level VI: </w:t>
      </w:r>
      <w:r>
        <w:t>single descriptive or qualitative study</w:t>
      </w:r>
    </w:p>
    <w:p w14:paraId="350861C6" w14:textId="77777777" w:rsidR="00C74328" w:rsidRDefault="00C74328">
      <w:pPr>
        <w:pStyle w:val="Textoindependiente"/>
      </w:pPr>
    </w:p>
    <w:p w14:paraId="1D9BB01D" w14:textId="77777777" w:rsidR="00C74328" w:rsidRDefault="007D1D57" w:rsidP="00AF7359">
      <w:pPr>
        <w:pStyle w:val="Textoindependiente"/>
        <w:ind w:left="105"/>
        <w:sectPr w:rsidR="00C74328">
          <w:pgSz w:w="15840" w:h="12240" w:orient="landscape"/>
          <w:pgMar w:top="1200" w:right="1300" w:bottom="280" w:left="1320" w:header="746" w:footer="0" w:gutter="0"/>
          <w:cols w:space="720"/>
        </w:sectPr>
      </w:pPr>
      <w:r>
        <w:rPr>
          <w:b/>
        </w:rPr>
        <w:t xml:space="preserve">Level VII: </w:t>
      </w:r>
      <w:r>
        <w:t>opinion of authorities and/or reports of expert committees</w:t>
      </w:r>
    </w:p>
    <w:p w14:paraId="78C01170" w14:textId="77777777" w:rsidR="00C74328" w:rsidRDefault="00C74328">
      <w:pPr>
        <w:pStyle w:val="Textoindependiente"/>
        <w:rPr>
          <w:sz w:val="20"/>
        </w:rPr>
      </w:pPr>
    </w:p>
    <w:p w14:paraId="7B69EBC5" w14:textId="77777777" w:rsidR="00C74328" w:rsidRDefault="00C74328">
      <w:pPr>
        <w:pStyle w:val="Textoindependiente"/>
        <w:spacing w:before="9"/>
        <w:rPr>
          <w:sz w:val="20"/>
        </w:rPr>
      </w:pPr>
    </w:p>
    <w:p w14:paraId="2986EEF6" w14:textId="77777777" w:rsidR="00C74328" w:rsidRPr="00AF7359" w:rsidRDefault="007D1D57" w:rsidP="00AF7359">
      <w:pPr>
        <w:pStyle w:val="Textoindependiente"/>
        <w:spacing w:before="90"/>
        <w:ind w:left="5991" w:right="6008"/>
        <w:jc w:val="center"/>
      </w:pPr>
      <w:r>
        <w:t>Appendix B</w:t>
      </w:r>
    </w:p>
    <w:p w14:paraId="388A19BA" w14:textId="77777777" w:rsidR="00C74328" w:rsidRDefault="00C74328">
      <w:pPr>
        <w:pStyle w:val="Textoindependiente"/>
        <w:spacing w:before="3"/>
        <w:rPr>
          <w:sz w:val="18"/>
        </w:rPr>
      </w:pPr>
    </w:p>
    <w:p w14:paraId="2509BD8D" w14:textId="77777777" w:rsidR="00C74328" w:rsidRDefault="007D1D57">
      <w:pPr>
        <w:pStyle w:val="Textoindependiente"/>
        <w:spacing w:before="90"/>
        <w:ind w:left="105"/>
      </w:pPr>
      <w:r>
        <w:t>Sum</w:t>
      </w:r>
      <w:r w:rsidR="004152DB">
        <w:t>mary of Systematic Reviews (SR)</w:t>
      </w:r>
    </w:p>
    <w:p w14:paraId="01B9A0EB" w14:textId="77777777" w:rsidR="00C74328" w:rsidRDefault="007F73A6">
      <w:pPr>
        <w:pStyle w:val="Textoindependiente"/>
        <w:spacing w:before="5"/>
        <w:rPr>
          <w:sz w:val="20"/>
        </w:rPr>
      </w:pPr>
      <w:r>
        <w:rPr>
          <w:noProof/>
          <w:lang w:bidi="ar-SA"/>
        </w:rPr>
        <mc:AlternateContent>
          <mc:Choice Requires="wpg">
            <w:drawing>
              <wp:anchor distT="0" distB="0" distL="0" distR="0" simplePos="0" relativeHeight="251666432" behindDoc="1" locked="0" layoutInCell="1" allowOverlap="1" wp14:anchorId="18F4F4CC" wp14:editId="085FEAF0">
                <wp:simplePos x="0" y="0"/>
                <wp:positionH relativeFrom="page">
                  <wp:posOffset>923290</wp:posOffset>
                </wp:positionH>
                <wp:positionV relativeFrom="paragraph">
                  <wp:posOffset>174625</wp:posOffset>
                </wp:positionV>
                <wp:extent cx="8229600" cy="9525"/>
                <wp:effectExtent l="0" t="0" r="0" b="0"/>
                <wp:wrapTopAndBottom/>
                <wp:docPr id="3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9600" cy="9525"/>
                          <a:chOff x="1454" y="275"/>
                          <a:chExt cx="12960" cy="15"/>
                        </a:xfrm>
                      </wpg:grpSpPr>
                      <wps:wsp>
                        <wps:cNvPr id="35" name="Rectangle 22"/>
                        <wps:cNvSpPr>
                          <a:spLocks noChangeArrowheads="1"/>
                        </wps:cNvSpPr>
                        <wps:spPr bwMode="auto">
                          <a:xfrm>
                            <a:off x="1454" y="275"/>
                            <a:ext cx="2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21"/>
                        <wps:cNvCnPr/>
                        <wps:spPr bwMode="auto">
                          <a:xfrm>
                            <a:off x="1483" y="282"/>
                            <a:ext cx="167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Rectangle 20"/>
                        <wps:cNvSpPr>
                          <a:spLocks noChangeArrowheads="1"/>
                        </wps:cNvSpPr>
                        <wps:spPr bwMode="auto">
                          <a:xfrm>
                            <a:off x="3158"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Line 19"/>
                        <wps:cNvCnPr/>
                        <wps:spPr bwMode="auto">
                          <a:xfrm>
                            <a:off x="3202" y="282"/>
                            <a:ext cx="166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Rectangle 18"/>
                        <wps:cNvSpPr>
                          <a:spLocks noChangeArrowheads="1"/>
                        </wps:cNvSpPr>
                        <wps:spPr bwMode="auto">
                          <a:xfrm>
                            <a:off x="4862"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Line 17"/>
                        <wps:cNvCnPr/>
                        <wps:spPr bwMode="auto">
                          <a:xfrm>
                            <a:off x="4906" y="282"/>
                            <a:ext cx="167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 name="Rectangle 16"/>
                        <wps:cNvSpPr>
                          <a:spLocks noChangeArrowheads="1"/>
                        </wps:cNvSpPr>
                        <wps:spPr bwMode="auto">
                          <a:xfrm>
                            <a:off x="6580"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Line 15"/>
                        <wps:cNvCnPr/>
                        <wps:spPr bwMode="auto">
                          <a:xfrm>
                            <a:off x="6624" y="282"/>
                            <a:ext cx="166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 name="Rectangle 14"/>
                        <wps:cNvSpPr>
                          <a:spLocks noChangeArrowheads="1"/>
                        </wps:cNvSpPr>
                        <wps:spPr bwMode="auto">
                          <a:xfrm>
                            <a:off x="8284"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Line 13"/>
                        <wps:cNvCnPr/>
                        <wps:spPr bwMode="auto">
                          <a:xfrm>
                            <a:off x="8328" y="282"/>
                            <a:ext cx="167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Rectangle 12"/>
                        <wps:cNvSpPr>
                          <a:spLocks noChangeArrowheads="1"/>
                        </wps:cNvSpPr>
                        <wps:spPr bwMode="auto">
                          <a:xfrm>
                            <a:off x="10003"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11"/>
                        <wps:cNvCnPr/>
                        <wps:spPr bwMode="auto">
                          <a:xfrm>
                            <a:off x="10046" y="282"/>
                            <a:ext cx="166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Rectangle 10"/>
                        <wps:cNvSpPr>
                          <a:spLocks noChangeArrowheads="1"/>
                        </wps:cNvSpPr>
                        <wps:spPr bwMode="auto">
                          <a:xfrm>
                            <a:off x="11707"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Line 9"/>
                        <wps:cNvCnPr/>
                        <wps:spPr bwMode="auto">
                          <a:xfrm>
                            <a:off x="11750" y="282"/>
                            <a:ext cx="167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Rectangle 8"/>
                        <wps:cNvSpPr>
                          <a:spLocks noChangeArrowheads="1"/>
                        </wps:cNvSpPr>
                        <wps:spPr bwMode="auto">
                          <a:xfrm>
                            <a:off x="13425" y="275"/>
                            <a:ext cx="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Line 7"/>
                        <wps:cNvCnPr/>
                        <wps:spPr bwMode="auto">
                          <a:xfrm>
                            <a:off x="13469" y="282"/>
                            <a:ext cx="91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Rectangle 6"/>
                        <wps:cNvSpPr>
                          <a:spLocks noChangeArrowheads="1"/>
                        </wps:cNvSpPr>
                        <wps:spPr bwMode="auto">
                          <a:xfrm>
                            <a:off x="14385" y="275"/>
                            <a:ext cx="2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6A6870C3" id="Group 5" o:spid="_x0000_s1026" style="position:absolute;margin-left:72.7pt;margin-top:13.75pt;width:9in;height:.75pt;z-index:-251650048;mso-wrap-distance-left:0;mso-wrap-distance-right:0;mso-position-horizontal-relative:page" coordorigin="1454,275" coordsize="1296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">
                <v:rect id="Rectangle 22" o:spid="_x0000_s1027" style="position:absolute;left:1454;top:275;width:2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" fillcolor="black" stroked="f"/>
                <v:line id="Line 21" o:spid="_x0000_s1028" style="position:absolute;visibility:visible;mso-wrap-style:square" from="1483,282" to="3158,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" strokeweight=".72pt"/>
                <v:rect id="Rectangle 20" o:spid="_x0000_s1029" style="position:absolute;left:3158;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" fillcolor="black" stroked="f"/>
                <v:line id="Line 19" o:spid="_x0000_s1030" style="position:absolute;visibility:visible;mso-wrap-style:square" from="3202,282" to="486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" strokeweight=".72pt"/>
                <v:rect id="Rectangle 18" o:spid="_x0000_s1031" style="position:absolute;left:4862;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" fillcolor="black" stroked="f"/>
                <v:line id="Line 17" o:spid="_x0000_s1032" style="position:absolute;visibility:visible;mso-wrap-style:square" from="4906,282" to="6581,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" strokeweight=".72pt"/>
                <v:rect id="Rectangle 16" o:spid="_x0000_s1033" style="position:absolute;left:6580;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" fillcolor="black" stroked="f"/>
                <v:line id="Line 15" o:spid="_x0000_s1034" style="position:absolute;visibility:visible;mso-wrap-style:square" from="6624,282" to="8285,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" strokeweight=".72pt"/>
                <v:rect id="Rectangle 14" o:spid="_x0000_s1035" style="position:absolute;left:8284;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" fillcolor="black" stroked="f"/>
                <v:line id="Line 13" o:spid="_x0000_s1036" style="position:absolute;visibility:visible;mso-wrap-style:square" from="8328,282" to="10003,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" strokeweight=".72pt"/>
                <v:rect id="Rectangle 12" o:spid="_x0000_s1037" style="position:absolute;left:10003;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" fillcolor="black" stroked="f"/>
                <v:line id="Line 11" o:spid="_x0000_s1038" style="position:absolute;visibility:visible;mso-wrap-style:square" from="10046,282" to="11707,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" strokeweight=".72pt"/>
                <v:rect id="Rectangle 10" o:spid="_x0000_s1039" style="position:absolute;left:11707;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" fillcolor="black" stroked="f"/>
                <v:line id="Line 9" o:spid="_x0000_s1040" style="position:absolute;visibility:visible;mso-wrap-style:square" from="11750,282" to="13426,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" strokeweight=".72pt"/>
                <v:rect id="Rectangle 8" o:spid="_x0000_s1041" style="position:absolute;left:13425;top:275;width: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" fillcolor="black" stroked="f"/>
                <v:line id="Line 7" o:spid="_x0000_s1042" style="position:absolute;visibility:visible;mso-wrap-style:square" from="13469,282" to="14386,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" strokeweight=".72pt"/>
                <v:rect id="Rectangle 6" o:spid="_x0000_s1043" style="position:absolute;left:14385;top:275;width:2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" fillcolor="black" stroked="f"/>
                <w10:wrap type="topAndBottom" anchorx="page"/>
              </v:group>
            </w:pict>
          </mc:Fallback>
        </mc:AlternateContent>
      </w:r>
    </w:p>
    <w:tbl>
      <w:tblPr>
        <w:tblW w:w="0" w:type="auto"/>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4"/>
        <w:gridCol w:w="1711"/>
        <w:gridCol w:w="1711"/>
        <w:gridCol w:w="1711"/>
        <w:gridCol w:w="1711"/>
        <w:gridCol w:w="1711"/>
        <w:gridCol w:w="1711"/>
        <w:gridCol w:w="960"/>
      </w:tblGrid>
      <w:tr w:rsidR="00C74328" w14:paraId="496B9F85" w14:textId="77777777">
        <w:trPr>
          <w:trHeight w:val="949"/>
        </w:trPr>
        <w:tc>
          <w:tcPr>
            <w:tcW w:w="1704" w:type="dxa"/>
            <w:tcBorders>
              <w:left w:val="single" w:sz="12" w:space="0" w:color="000000"/>
              <w:bottom w:val="single" w:sz="12" w:space="0" w:color="000000"/>
              <w:right w:val="single" w:sz="12" w:space="0" w:color="000000"/>
            </w:tcBorders>
          </w:tcPr>
          <w:p w14:paraId="495F10EA" w14:textId="77777777" w:rsidR="00C74328" w:rsidRDefault="007D1D57">
            <w:pPr>
              <w:pStyle w:val="TableParagraph"/>
              <w:spacing w:before="29"/>
              <w:ind w:left="13"/>
              <w:rPr>
                <w:b/>
                <w:sz w:val="20"/>
              </w:rPr>
            </w:pPr>
            <w:r>
              <w:rPr>
                <w:b/>
                <w:sz w:val="20"/>
              </w:rPr>
              <w:t>Citation</w:t>
            </w:r>
          </w:p>
        </w:tc>
        <w:tc>
          <w:tcPr>
            <w:tcW w:w="1711" w:type="dxa"/>
            <w:tcBorders>
              <w:left w:val="single" w:sz="12" w:space="0" w:color="000000"/>
              <w:bottom w:val="single" w:sz="12" w:space="0" w:color="000000"/>
              <w:right w:val="double" w:sz="2" w:space="0" w:color="000000"/>
            </w:tcBorders>
          </w:tcPr>
          <w:p w14:paraId="5F18CE07" w14:textId="77777777" w:rsidR="00C74328" w:rsidRDefault="007D1D57">
            <w:pPr>
              <w:pStyle w:val="TableParagraph"/>
              <w:spacing w:before="29"/>
              <w:ind w:left="14"/>
              <w:rPr>
                <w:b/>
                <w:sz w:val="20"/>
              </w:rPr>
            </w:pPr>
            <w:r>
              <w:rPr>
                <w:b/>
                <w:sz w:val="20"/>
              </w:rPr>
              <w:t>Question</w:t>
            </w:r>
          </w:p>
        </w:tc>
        <w:tc>
          <w:tcPr>
            <w:tcW w:w="1711" w:type="dxa"/>
            <w:tcBorders>
              <w:left w:val="double" w:sz="2" w:space="0" w:color="000000"/>
              <w:bottom w:val="single" w:sz="12" w:space="0" w:color="000000"/>
              <w:right w:val="single" w:sz="12" w:space="0" w:color="000000"/>
            </w:tcBorders>
          </w:tcPr>
          <w:p w14:paraId="55A4DE66" w14:textId="77777777" w:rsidR="00C74328" w:rsidRDefault="007D1D57">
            <w:pPr>
              <w:pStyle w:val="TableParagraph"/>
              <w:spacing w:before="29"/>
              <w:ind w:left="21"/>
              <w:rPr>
                <w:b/>
                <w:sz w:val="20"/>
              </w:rPr>
            </w:pPr>
            <w:r>
              <w:rPr>
                <w:b/>
                <w:sz w:val="20"/>
              </w:rPr>
              <w:t>Search Strategy</w:t>
            </w:r>
          </w:p>
        </w:tc>
        <w:tc>
          <w:tcPr>
            <w:tcW w:w="1711" w:type="dxa"/>
            <w:tcBorders>
              <w:left w:val="single" w:sz="12" w:space="0" w:color="000000"/>
              <w:bottom w:val="single" w:sz="12" w:space="0" w:color="000000"/>
              <w:right w:val="double" w:sz="2" w:space="0" w:color="000000"/>
            </w:tcBorders>
          </w:tcPr>
          <w:p w14:paraId="30F4D290" w14:textId="77777777" w:rsidR="00C74328" w:rsidRDefault="007D1D57">
            <w:pPr>
              <w:pStyle w:val="TableParagraph"/>
              <w:spacing w:before="29"/>
              <w:ind w:left="19"/>
              <w:rPr>
                <w:b/>
                <w:sz w:val="20"/>
              </w:rPr>
            </w:pPr>
            <w:r>
              <w:rPr>
                <w:b/>
                <w:sz w:val="20"/>
              </w:rPr>
              <w:t>Inclusion/</w:t>
            </w:r>
          </w:p>
          <w:p w14:paraId="3B3E9A2E" w14:textId="77777777" w:rsidR="00C74328" w:rsidRDefault="00C74328">
            <w:pPr>
              <w:pStyle w:val="TableParagraph"/>
              <w:rPr>
                <w:sz w:val="20"/>
              </w:rPr>
            </w:pPr>
          </w:p>
          <w:p w14:paraId="6BADB591" w14:textId="77777777" w:rsidR="00C74328" w:rsidRDefault="007D1D57">
            <w:pPr>
              <w:pStyle w:val="TableParagraph"/>
              <w:spacing w:before="1"/>
              <w:ind w:left="19"/>
              <w:rPr>
                <w:b/>
                <w:sz w:val="20"/>
              </w:rPr>
            </w:pPr>
            <w:r>
              <w:rPr>
                <w:b/>
                <w:sz w:val="20"/>
              </w:rPr>
              <w:t>Exclusion Criteria</w:t>
            </w:r>
          </w:p>
        </w:tc>
        <w:tc>
          <w:tcPr>
            <w:tcW w:w="1711" w:type="dxa"/>
            <w:tcBorders>
              <w:left w:val="double" w:sz="2" w:space="0" w:color="000000"/>
              <w:bottom w:val="single" w:sz="12" w:space="0" w:color="000000"/>
              <w:right w:val="single" w:sz="12" w:space="0" w:color="000000"/>
            </w:tcBorders>
          </w:tcPr>
          <w:p w14:paraId="021B7A3C" w14:textId="77777777" w:rsidR="00C74328" w:rsidRDefault="007D1D57">
            <w:pPr>
              <w:pStyle w:val="TableParagraph"/>
              <w:spacing w:before="29"/>
              <w:ind w:left="17"/>
              <w:rPr>
                <w:b/>
                <w:sz w:val="20"/>
              </w:rPr>
            </w:pPr>
            <w:r>
              <w:rPr>
                <w:b/>
                <w:sz w:val="20"/>
              </w:rPr>
              <w:t>Data Extraction</w:t>
            </w:r>
          </w:p>
          <w:p w14:paraId="732CFB54" w14:textId="77777777" w:rsidR="00C74328" w:rsidRDefault="00C74328">
            <w:pPr>
              <w:pStyle w:val="TableParagraph"/>
              <w:rPr>
                <w:sz w:val="20"/>
              </w:rPr>
            </w:pPr>
          </w:p>
          <w:p w14:paraId="1FB2B3D1" w14:textId="77777777" w:rsidR="00C74328" w:rsidRDefault="007D1D57">
            <w:pPr>
              <w:pStyle w:val="TableParagraph"/>
              <w:spacing w:before="1"/>
              <w:ind w:left="17"/>
              <w:rPr>
                <w:b/>
                <w:sz w:val="20"/>
              </w:rPr>
            </w:pPr>
            <w:r>
              <w:rPr>
                <w:b/>
                <w:sz w:val="20"/>
              </w:rPr>
              <w:t>and Analysis</w:t>
            </w:r>
          </w:p>
        </w:tc>
        <w:tc>
          <w:tcPr>
            <w:tcW w:w="1711" w:type="dxa"/>
            <w:tcBorders>
              <w:left w:val="single" w:sz="12" w:space="0" w:color="000000"/>
              <w:bottom w:val="single" w:sz="12" w:space="0" w:color="000000"/>
              <w:right w:val="double" w:sz="2" w:space="0" w:color="000000"/>
            </w:tcBorders>
          </w:tcPr>
          <w:p w14:paraId="25A90B81" w14:textId="77777777" w:rsidR="00C74328" w:rsidRDefault="007D1D57">
            <w:pPr>
              <w:pStyle w:val="TableParagraph"/>
              <w:spacing w:before="29"/>
              <w:ind w:left="15"/>
              <w:rPr>
                <w:b/>
                <w:sz w:val="20"/>
              </w:rPr>
            </w:pPr>
            <w:r>
              <w:rPr>
                <w:b/>
                <w:sz w:val="20"/>
              </w:rPr>
              <w:t>Key Findings</w:t>
            </w:r>
          </w:p>
        </w:tc>
        <w:tc>
          <w:tcPr>
            <w:tcW w:w="1711" w:type="dxa"/>
            <w:tcBorders>
              <w:left w:val="double" w:sz="2" w:space="0" w:color="000000"/>
              <w:bottom w:val="single" w:sz="12" w:space="0" w:color="000000"/>
              <w:right w:val="single" w:sz="12" w:space="0" w:color="000000"/>
            </w:tcBorders>
          </w:tcPr>
          <w:p w14:paraId="612B1EA4" w14:textId="77777777" w:rsidR="00C74328" w:rsidRDefault="007D1D57">
            <w:pPr>
              <w:pStyle w:val="TableParagraph"/>
              <w:spacing w:before="29"/>
              <w:ind w:left="17"/>
              <w:rPr>
                <w:b/>
                <w:sz w:val="20"/>
              </w:rPr>
            </w:pPr>
            <w:r>
              <w:rPr>
                <w:b/>
                <w:sz w:val="20"/>
              </w:rPr>
              <w:t>Recommendation/</w:t>
            </w:r>
          </w:p>
          <w:p w14:paraId="4E435E0E" w14:textId="77777777" w:rsidR="00C74328" w:rsidRDefault="00C74328">
            <w:pPr>
              <w:pStyle w:val="TableParagraph"/>
              <w:rPr>
                <w:sz w:val="20"/>
              </w:rPr>
            </w:pPr>
          </w:p>
          <w:p w14:paraId="097C2F2F" w14:textId="77777777" w:rsidR="00C74328" w:rsidRDefault="007D1D57">
            <w:pPr>
              <w:pStyle w:val="TableParagraph"/>
              <w:spacing w:before="1"/>
              <w:ind w:left="17"/>
              <w:rPr>
                <w:b/>
                <w:sz w:val="20"/>
              </w:rPr>
            </w:pPr>
            <w:r>
              <w:rPr>
                <w:b/>
                <w:sz w:val="20"/>
              </w:rPr>
              <w:t>Implications</w:t>
            </w:r>
          </w:p>
        </w:tc>
        <w:tc>
          <w:tcPr>
            <w:tcW w:w="960" w:type="dxa"/>
            <w:tcBorders>
              <w:left w:val="single" w:sz="12" w:space="0" w:color="000000"/>
              <w:bottom w:val="single" w:sz="12" w:space="0" w:color="000000"/>
              <w:right w:val="single" w:sz="12" w:space="0" w:color="000000"/>
            </w:tcBorders>
          </w:tcPr>
          <w:p w14:paraId="7C2AC75B" w14:textId="77777777" w:rsidR="00C74328" w:rsidRDefault="007D1D57">
            <w:pPr>
              <w:pStyle w:val="TableParagraph"/>
              <w:spacing w:before="29"/>
              <w:ind w:left="15"/>
              <w:rPr>
                <w:b/>
                <w:sz w:val="20"/>
              </w:rPr>
            </w:pPr>
            <w:r>
              <w:rPr>
                <w:b/>
                <w:sz w:val="20"/>
              </w:rPr>
              <w:t>Level of</w:t>
            </w:r>
          </w:p>
          <w:p w14:paraId="102EF17C" w14:textId="77777777" w:rsidR="00C74328" w:rsidRDefault="00C74328">
            <w:pPr>
              <w:pStyle w:val="TableParagraph"/>
              <w:rPr>
                <w:sz w:val="20"/>
              </w:rPr>
            </w:pPr>
          </w:p>
          <w:p w14:paraId="73F2EC99" w14:textId="77777777" w:rsidR="00C74328" w:rsidRDefault="007D1D57">
            <w:pPr>
              <w:pStyle w:val="TableParagraph"/>
              <w:spacing w:before="1"/>
              <w:ind w:left="15"/>
              <w:rPr>
                <w:b/>
                <w:sz w:val="20"/>
              </w:rPr>
            </w:pPr>
            <w:r>
              <w:rPr>
                <w:b/>
                <w:sz w:val="20"/>
              </w:rPr>
              <w:t>Evidence</w:t>
            </w:r>
          </w:p>
        </w:tc>
      </w:tr>
      <w:tr w:rsidR="00C74328" w14:paraId="57FBF249" w14:textId="77777777">
        <w:trPr>
          <w:trHeight w:val="574"/>
        </w:trPr>
        <w:tc>
          <w:tcPr>
            <w:tcW w:w="1704" w:type="dxa"/>
            <w:tcBorders>
              <w:top w:val="single" w:sz="12" w:space="0" w:color="000000"/>
              <w:left w:val="single" w:sz="12" w:space="0" w:color="000000"/>
              <w:bottom w:val="single" w:sz="12" w:space="0" w:color="000000"/>
              <w:right w:val="single" w:sz="12" w:space="0" w:color="000000"/>
            </w:tcBorders>
          </w:tcPr>
          <w:p w14:paraId="40D3878F"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0E04556A"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574D7C87"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52AF29A6"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24DDA0A5"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65689D86"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797017BC" w14:textId="77777777" w:rsidR="00C74328" w:rsidRDefault="00C74328">
            <w:pPr>
              <w:pStyle w:val="TableParagraph"/>
            </w:pPr>
          </w:p>
        </w:tc>
        <w:tc>
          <w:tcPr>
            <w:tcW w:w="960" w:type="dxa"/>
            <w:tcBorders>
              <w:top w:val="single" w:sz="12" w:space="0" w:color="000000"/>
              <w:left w:val="single" w:sz="12" w:space="0" w:color="000000"/>
              <w:bottom w:val="single" w:sz="12" w:space="0" w:color="000000"/>
              <w:right w:val="single" w:sz="12" w:space="0" w:color="000000"/>
            </w:tcBorders>
          </w:tcPr>
          <w:p w14:paraId="5C4B8360" w14:textId="77777777" w:rsidR="00C74328" w:rsidRDefault="00C74328">
            <w:pPr>
              <w:pStyle w:val="TableParagraph"/>
            </w:pPr>
          </w:p>
        </w:tc>
      </w:tr>
      <w:tr w:rsidR="00C74328" w14:paraId="48D5D2EF" w14:textId="77777777">
        <w:trPr>
          <w:trHeight w:val="570"/>
        </w:trPr>
        <w:tc>
          <w:tcPr>
            <w:tcW w:w="1704" w:type="dxa"/>
            <w:tcBorders>
              <w:top w:val="single" w:sz="12" w:space="0" w:color="000000"/>
              <w:left w:val="single" w:sz="12" w:space="0" w:color="000000"/>
              <w:bottom w:val="single" w:sz="12" w:space="0" w:color="000000"/>
              <w:right w:val="single" w:sz="12" w:space="0" w:color="000000"/>
            </w:tcBorders>
          </w:tcPr>
          <w:p w14:paraId="778AB062"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1E9DA5F3"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20F428FB"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51D4E685"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6F9C6523"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5DE0F456"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1A0A7491" w14:textId="77777777" w:rsidR="00C74328" w:rsidRDefault="00C74328">
            <w:pPr>
              <w:pStyle w:val="TableParagraph"/>
            </w:pPr>
          </w:p>
        </w:tc>
        <w:tc>
          <w:tcPr>
            <w:tcW w:w="960" w:type="dxa"/>
            <w:tcBorders>
              <w:top w:val="single" w:sz="12" w:space="0" w:color="000000"/>
              <w:left w:val="single" w:sz="12" w:space="0" w:color="000000"/>
              <w:bottom w:val="single" w:sz="12" w:space="0" w:color="000000"/>
              <w:right w:val="single" w:sz="12" w:space="0" w:color="000000"/>
            </w:tcBorders>
          </w:tcPr>
          <w:p w14:paraId="1E2692AE" w14:textId="77777777" w:rsidR="00C74328" w:rsidRDefault="00C74328">
            <w:pPr>
              <w:pStyle w:val="TableParagraph"/>
            </w:pPr>
          </w:p>
        </w:tc>
      </w:tr>
      <w:tr w:rsidR="00C74328" w14:paraId="292FEDEE" w14:textId="77777777">
        <w:trPr>
          <w:trHeight w:val="574"/>
        </w:trPr>
        <w:tc>
          <w:tcPr>
            <w:tcW w:w="1704" w:type="dxa"/>
            <w:tcBorders>
              <w:top w:val="single" w:sz="12" w:space="0" w:color="000000"/>
              <w:left w:val="single" w:sz="12" w:space="0" w:color="000000"/>
              <w:bottom w:val="single" w:sz="12" w:space="0" w:color="000000"/>
              <w:right w:val="single" w:sz="12" w:space="0" w:color="000000"/>
            </w:tcBorders>
          </w:tcPr>
          <w:p w14:paraId="4E09FDBB"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7057BFC7"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7165351E"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52B3BB9B"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5430FEF3"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76B1A1B7"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1795E9D6" w14:textId="77777777" w:rsidR="00C74328" w:rsidRDefault="00C74328">
            <w:pPr>
              <w:pStyle w:val="TableParagraph"/>
            </w:pPr>
          </w:p>
        </w:tc>
        <w:tc>
          <w:tcPr>
            <w:tcW w:w="960" w:type="dxa"/>
            <w:tcBorders>
              <w:top w:val="single" w:sz="12" w:space="0" w:color="000000"/>
              <w:left w:val="single" w:sz="12" w:space="0" w:color="000000"/>
              <w:bottom w:val="single" w:sz="12" w:space="0" w:color="000000"/>
              <w:right w:val="single" w:sz="12" w:space="0" w:color="000000"/>
            </w:tcBorders>
          </w:tcPr>
          <w:p w14:paraId="6D38700F" w14:textId="77777777" w:rsidR="00C74328" w:rsidRDefault="00C74328">
            <w:pPr>
              <w:pStyle w:val="TableParagraph"/>
            </w:pPr>
          </w:p>
        </w:tc>
      </w:tr>
      <w:tr w:rsidR="00C74328" w14:paraId="1D0BF611" w14:textId="77777777">
        <w:trPr>
          <w:trHeight w:val="574"/>
        </w:trPr>
        <w:tc>
          <w:tcPr>
            <w:tcW w:w="1704" w:type="dxa"/>
            <w:tcBorders>
              <w:top w:val="single" w:sz="12" w:space="0" w:color="000000"/>
              <w:left w:val="single" w:sz="12" w:space="0" w:color="000000"/>
              <w:bottom w:val="single" w:sz="12" w:space="0" w:color="000000"/>
              <w:right w:val="single" w:sz="12" w:space="0" w:color="000000"/>
            </w:tcBorders>
          </w:tcPr>
          <w:p w14:paraId="2EC78E51"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38AB7E83"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26212D33"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61CFCD8D"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7C0D73C2"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2B1EDC01"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59EAD606" w14:textId="77777777" w:rsidR="00C74328" w:rsidRDefault="00C74328">
            <w:pPr>
              <w:pStyle w:val="TableParagraph"/>
            </w:pPr>
          </w:p>
        </w:tc>
        <w:tc>
          <w:tcPr>
            <w:tcW w:w="960" w:type="dxa"/>
            <w:tcBorders>
              <w:top w:val="single" w:sz="12" w:space="0" w:color="000000"/>
              <w:left w:val="single" w:sz="12" w:space="0" w:color="000000"/>
              <w:bottom w:val="single" w:sz="12" w:space="0" w:color="000000"/>
              <w:right w:val="single" w:sz="12" w:space="0" w:color="000000"/>
            </w:tcBorders>
          </w:tcPr>
          <w:p w14:paraId="21217ED8" w14:textId="77777777" w:rsidR="00C74328" w:rsidRDefault="00C74328">
            <w:pPr>
              <w:pStyle w:val="TableParagraph"/>
            </w:pPr>
          </w:p>
        </w:tc>
      </w:tr>
      <w:tr w:rsidR="00C74328" w14:paraId="4E432CFB" w14:textId="77777777">
        <w:trPr>
          <w:trHeight w:val="574"/>
        </w:trPr>
        <w:tc>
          <w:tcPr>
            <w:tcW w:w="1704" w:type="dxa"/>
            <w:tcBorders>
              <w:top w:val="single" w:sz="12" w:space="0" w:color="000000"/>
              <w:left w:val="single" w:sz="12" w:space="0" w:color="000000"/>
              <w:bottom w:val="single" w:sz="12" w:space="0" w:color="000000"/>
              <w:right w:val="single" w:sz="12" w:space="0" w:color="000000"/>
            </w:tcBorders>
          </w:tcPr>
          <w:p w14:paraId="6EEBBC98"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64AF0BED"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2A6974EA"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2AB70B7A"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4B401253" w14:textId="77777777" w:rsidR="00C74328" w:rsidRDefault="00C74328">
            <w:pPr>
              <w:pStyle w:val="TableParagraph"/>
            </w:pPr>
          </w:p>
        </w:tc>
        <w:tc>
          <w:tcPr>
            <w:tcW w:w="1711" w:type="dxa"/>
            <w:tcBorders>
              <w:top w:val="single" w:sz="12" w:space="0" w:color="000000"/>
              <w:left w:val="single" w:sz="12" w:space="0" w:color="000000"/>
              <w:bottom w:val="single" w:sz="12" w:space="0" w:color="000000"/>
              <w:right w:val="double" w:sz="2" w:space="0" w:color="000000"/>
            </w:tcBorders>
          </w:tcPr>
          <w:p w14:paraId="740BCD2C" w14:textId="77777777" w:rsidR="00C74328" w:rsidRDefault="00C74328">
            <w:pPr>
              <w:pStyle w:val="TableParagraph"/>
            </w:pPr>
          </w:p>
        </w:tc>
        <w:tc>
          <w:tcPr>
            <w:tcW w:w="1711" w:type="dxa"/>
            <w:tcBorders>
              <w:top w:val="single" w:sz="12" w:space="0" w:color="000000"/>
              <w:left w:val="double" w:sz="2" w:space="0" w:color="000000"/>
              <w:bottom w:val="single" w:sz="12" w:space="0" w:color="000000"/>
              <w:right w:val="single" w:sz="12" w:space="0" w:color="000000"/>
            </w:tcBorders>
          </w:tcPr>
          <w:p w14:paraId="03CAF4B8" w14:textId="77777777" w:rsidR="00C74328" w:rsidRDefault="00C74328">
            <w:pPr>
              <w:pStyle w:val="TableParagraph"/>
            </w:pPr>
          </w:p>
        </w:tc>
        <w:tc>
          <w:tcPr>
            <w:tcW w:w="960" w:type="dxa"/>
            <w:tcBorders>
              <w:top w:val="single" w:sz="12" w:space="0" w:color="000000"/>
              <w:left w:val="single" w:sz="12" w:space="0" w:color="000000"/>
              <w:bottom w:val="single" w:sz="12" w:space="0" w:color="000000"/>
              <w:right w:val="single" w:sz="12" w:space="0" w:color="000000"/>
            </w:tcBorders>
          </w:tcPr>
          <w:p w14:paraId="1C1AE155" w14:textId="77777777" w:rsidR="00C74328" w:rsidRDefault="00C74328">
            <w:pPr>
              <w:pStyle w:val="TableParagraph"/>
            </w:pPr>
          </w:p>
        </w:tc>
      </w:tr>
      <w:tr w:rsidR="00C74328" w14:paraId="27FA9761" w14:textId="77777777">
        <w:trPr>
          <w:trHeight w:val="579"/>
        </w:trPr>
        <w:tc>
          <w:tcPr>
            <w:tcW w:w="1704" w:type="dxa"/>
            <w:tcBorders>
              <w:top w:val="single" w:sz="12" w:space="0" w:color="000000"/>
              <w:left w:val="single" w:sz="12" w:space="0" w:color="000000"/>
              <w:bottom w:val="double" w:sz="2" w:space="0" w:color="000000"/>
              <w:right w:val="single" w:sz="12" w:space="0" w:color="000000"/>
            </w:tcBorders>
          </w:tcPr>
          <w:p w14:paraId="02216E62" w14:textId="77777777" w:rsidR="00C74328" w:rsidRDefault="00C74328">
            <w:pPr>
              <w:pStyle w:val="TableParagraph"/>
            </w:pPr>
          </w:p>
        </w:tc>
        <w:tc>
          <w:tcPr>
            <w:tcW w:w="1711" w:type="dxa"/>
            <w:tcBorders>
              <w:top w:val="single" w:sz="12" w:space="0" w:color="000000"/>
              <w:left w:val="single" w:sz="12" w:space="0" w:color="000000"/>
              <w:bottom w:val="double" w:sz="2" w:space="0" w:color="000000"/>
              <w:right w:val="double" w:sz="2" w:space="0" w:color="000000"/>
            </w:tcBorders>
          </w:tcPr>
          <w:p w14:paraId="579446DE" w14:textId="77777777" w:rsidR="00C74328" w:rsidRDefault="00C74328">
            <w:pPr>
              <w:pStyle w:val="TableParagraph"/>
            </w:pPr>
          </w:p>
        </w:tc>
        <w:tc>
          <w:tcPr>
            <w:tcW w:w="1711" w:type="dxa"/>
            <w:tcBorders>
              <w:top w:val="single" w:sz="12" w:space="0" w:color="000000"/>
              <w:left w:val="double" w:sz="2" w:space="0" w:color="000000"/>
              <w:bottom w:val="double" w:sz="2" w:space="0" w:color="000000"/>
              <w:right w:val="single" w:sz="12" w:space="0" w:color="000000"/>
            </w:tcBorders>
          </w:tcPr>
          <w:p w14:paraId="6E6FA55D" w14:textId="77777777" w:rsidR="00C74328" w:rsidRDefault="00C74328">
            <w:pPr>
              <w:pStyle w:val="TableParagraph"/>
            </w:pPr>
          </w:p>
        </w:tc>
        <w:tc>
          <w:tcPr>
            <w:tcW w:w="1711" w:type="dxa"/>
            <w:tcBorders>
              <w:top w:val="single" w:sz="12" w:space="0" w:color="000000"/>
              <w:left w:val="single" w:sz="12" w:space="0" w:color="000000"/>
              <w:bottom w:val="double" w:sz="2" w:space="0" w:color="000000"/>
              <w:right w:val="double" w:sz="2" w:space="0" w:color="000000"/>
            </w:tcBorders>
          </w:tcPr>
          <w:p w14:paraId="4C27D526" w14:textId="77777777" w:rsidR="00C74328" w:rsidRDefault="00C74328">
            <w:pPr>
              <w:pStyle w:val="TableParagraph"/>
            </w:pPr>
          </w:p>
        </w:tc>
        <w:tc>
          <w:tcPr>
            <w:tcW w:w="1711" w:type="dxa"/>
            <w:tcBorders>
              <w:top w:val="single" w:sz="12" w:space="0" w:color="000000"/>
              <w:left w:val="double" w:sz="2" w:space="0" w:color="000000"/>
              <w:bottom w:val="double" w:sz="2" w:space="0" w:color="000000"/>
              <w:right w:val="single" w:sz="12" w:space="0" w:color="000000"/>
            </w:tcBorders>
          </w:tcPr>
          <w:p w14:paraId="2F28F017" w14:textId="77777777" w:rsidR="00C74328" w:rsidRDefault="00C74328">
            <w:pPr>
              <w:pStyle w:val="TableParagraph"/>
            </w:pPr>
          </w:p>
        </w:tc>
        <w:tc>
          <w:tcPr>
            <w:tcW w:w="1711" w:type="dxa"/>
            <w:tcBorders>
              <w:top w:val="single" w:sz="12" w:space="0" w:color="000000"/>
              <w:left w:val="single" w:sz="12" w:space="0" w:color="000000"/>
              <w:bottom w:val="double" w:sz="2" w:space="0" w:color="000000"/>
              <w:right w:val="double" w:sz="2" w:space="0" w:color="000000"/>
            </w:tcBorders>
          </w:tcPr>
          <w:p w14:paraId="508F81AA" w14:textId="77777777" w:rsidR="00C74328" w:rsidRDefault="00C74328">
            <w:pPr>
              <w:pStyle w:val="TableParagraph"/>
            </w:pPr>
          </w:p>
        </w:tc>
        <w:tc>
          <w:tcPr>
            <w:tcW w:w="1711" w:type="dxa"/>
            <w:tcBorders>
              <w:top w:val="single" w:sz="12" w:space="0" w:color="000000"/>
              <w:left w:val="double" w:sz="2" w:space="0" w:color="000000"/>
              <w:bottom w:val="double" w:sz="2" w:space="0" w:color="000000"/>
              <w:right w:val="single" w:sz="12" w:space="0" w:color="000000"/>
            </w:tcBorders>
          </w:tcPr>
          <w:p w14:paraId="2C6E3266" w14:textId="77777777" w:rsidR="00C74328" w:rsidRDefault="00C74328">
            <w:pPr>
              <w:pStyle w:val="TableParagraph"/>
            </w:pPr>
          </w:p>
        </w:tc>
        <w:tc>
          <w:tcPr>
            <w:tcW w:w="960" w:type="dxa"/>
            <w:tcBorders>
              <w:top w:val="single" w:sz="12" w:space="0" w:color="000000"/>
              <w:left w:val="single" w:sz="12" w:space="0" w:color="000000"/>
              <w:right w:val="single" w:sz="12" w:space="0" w:color="000000"/>
            </w:tcBorders>
          </w:tcPr>
          <w:p w14:paraId="1A902C27" w14:textId="77777777" w:rsidR="00C74328" w:rsidRDefault="00C74328">
            <w:pPr>
              <w:pStyle w:val="TableParagraph"/>
            </w:pPr>
          </w:p>
        </w:tc>
      </w:tr>
    </w:tbl>
    <w:p w14:paraId="538E3B74" w14:textId="77777777" w:rsidR="00C74328" w:rsidRDefault="007F73A6">
      <w:pPr>
        <w:pStyle w:val="Textoindependiente"/>
        <w:spacing w:line="20" w:lineRule="exact"/>
        <w:ind w:left="12140"/>
        <w:rPr>
          <w:sz w:val="2"/>
        </w:rPr>
      </w:pPr>
      <w:r>
        <w:rPr>
          <w:noProof/>
          <w:sz w:val="2"/>
          <w:lang w:bidi="ar-SA"/>
        </w:rPr>
        <mc:AlternateContent>
          <mc:Choice Requires="wpg">
            <w:drawing>
              <wp:inline distT="0" distB="0" distL="0" distR="0" wp14:anchorId="62C4AED6" wp14:editId="2E7423AE">
                <wp:extent cx="600710" cy="9525"/>
                <wp:effectExtent l="8890" t="635" r="0" b="8890"/>
                <wp:docPr id="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710" cy="9525"/>
                          <a:chOff x="0" y="0"/>
                          <a:chExt cx="946" cy="15"/>
                        </a:xfrm>
                      </wpg:grpSpPr>
                      <wps:wsp>
                        <wps:cNvPr id="33" name="Line 4"/>
                        <wps:cNvCnPr/>
                        <wps:spPr bwMode="auto">
                          <a:xfrm>
                            <a:off x="0" y="7"/>
                            <a:ext cx="91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Rectangle 3"/>
                        <wps:cNvSpPr>
                          <a:spLocks noChangeArrowheads="1"/>
                        </wps:cNvSpPr>
                        <wps:spPr bwMode="auto">
                          <a:xfrm>
                            <a:off x="916" y="0"/>
                            <a:ext cx="2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w:pict>
              <v:group w14:anchorId="59F10580" id="Group 2" o:spid="_x0000_s1026" style="width:47.3pt;height:.75pt;mso-position-horizontal-relative:char;mso-position-vertical-relative:line" coordsize="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">
                <v:line id="Line 4" o:spid="_x0000_s1027" style="position:absolute;visibility:visible;mso-wrap-style:square" from="0,7" to="9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" strokeweight=".72pt"/>
                <v:rect id="Rectangle 3" o:spid="_x0000_s1028" style="position:absolute;left:916;width:2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" fillcolor="black" stroked="f"/>
                <w10:anchorlock/>
              </v:group>
            </w:pict>
          </mc:Fallback>
        </mc:AlternateContent>
      </w:r>
    </w:p>
    <w:p w14:paraId="128BBB78" w14:textId="77777777" w:rsidR="00C74328" w:rsidRDefault="00C74328">
      <w:pPr>
        <w:pStyle w:val="Textoindependiente"/>
        <w:rPr>
          <w:sz w:val="26"/>
        </w:rPr>
      </w:pPr>
    </w:p>
    <w:p w14:paraId="15A39468" w14:textId="77777777" w:rsidR="00C74328" w:rsidRDefault="007D1D57">
      <w:pPr>
        <w:pStyle w:val="Textoindependiente"/>
        <w:spacing w:before="184"/>
        <w:ind w:left="105"/>
      </w:pPr>
      <w:r>
        <w:t>Legend:</w:t>
      </w:r>
    </w:p>
    <w:p w14:paraId="3F811AE5" w14:textId="77777777" w:rsidR="00C74328" w:rsidRDefault="00C74328">
      <w:pPr>
        <w:pStyle w:val="Textoindependiente"/>
      </w:pPr>
    </w:p>
    <w:p w14:paraId="56F1971C" w14:textId="77777777" w:rsidR="00C74328" w:rsidRDefault="007D1D57" w:rsidP="00AF7359">
      <w:pPr>
        <w:ind w:left="105"/>
        <w:sectPr w:rsidR="00C74328">
          <w:pgSz w:w="15840" w:h="12240" w:orient="landscape"/>
          <w:pgMar w:top="1200" w:right="1300" w:bottom="280" w:left="1320" w:header="746" w:footer="0" w:gutter="0"/>
          <w:cols w:space="720"/>
        </w:sectPr>
      </w:pPr>
      <w:r>
        <w:rPr>
          <w:b/>
        </w:rPr>
        <w:t xml:space="preserve">Level I: </w:t>
      </w:r>
      <w:r>
        <w:t>systematic reviews or meta-analysis</w:t>
      </w:r>
    </w:p>
    <w:p w14:paraId="0D3EF7CC" w14:textId="77777777" w:rsidR="00C74328" w:rsidRDefault="00C74328">
      <w:pPr>
        <w:pStyle w:val="Textoindependiente"/>
        <w:spacing w:before="2"/>
        <w:rPr>
          <w:sz w:val="13"/>
        </w:rPr>
      </w:pPr>
    </w:p>
    <w:p w14:paraId="43B512CB" w14:textId="77777777" w:rsidR="00C74328" w:rsidRDefault="007D1D57">
      <w:pPr>
        <w:pStyle w:val="Textoindependiente"/>
        <w:spacing w:before="90"/>
        <w:ind w:left="105"/>
      </w:pPr>
      <w:r>
        <w:rPr>
          <w:b/>
        </w:rPr>
        <w:t xml:space="preserve">Level II: </w:t>
      </w:r>
      <w:r>
        <w:t>well-designed Randomized Controlled Trial (RCT)</w:t>
      </w:r>
    </w:p>
    <w:p w14:paraId="149ECCBE" w14:textId="77777777" w:rsidR="00C74328" w:rsidRDefault="00C74328">
      <w:pPr>
        <w:pStyle w:val="Textoindependiente"/>
        <w:spacing w:before="7"/>
        <w:rPr>
          <w:sz w:val="23"/>
        </w:rPr>
      </w:pPr>
    </w:p>
    <w:p w14:paraId="2B214414" w14:textId="77777777" w:rsidR="00C74328" w:rsidRDefault="007D1D57">
      <w:pPr>
        <w:pStyle w:val="Textoindependiente"/>
        <w:ind w:left="105"/>
      </w:pPr>
      <w:r>
        <w:rPr>
          <w:b/>
        </w:rPr>
        <w:t xml:space="preserve">Level III: </w:t>
      </w:r>
      <w:r>
        <w:t>well-designed controlled trials without randomization, quasi-experimental</w:t>
      </w:r>
    </w:p>
    <w:p w14:paraId="363D8FCE" w14:textId="77777777" w:rsidR="00C74328" w:rsidRDefault="00C74328">
      <w:pPr>
        <w:pStyle w:val="Textoindependiente"/>
      </w:pPr>
    </w:p>
    <w:p w14:paraId="72C291D2" w14:textId="77777777" w:rsidR="00C74328" w:rsidRDefault="007D1D57">
      <w:pPr>
        <w:pStyle w:val="Textoindependiente"/>
        <w:ind w:left="105"/>
      </w:pPr>
      <w:r>
        <w:rPr>
          <w:b/>
        </w:rPr>
        <w:t xml:space="preserve">Level IV: </w:t>
      </w:r>
      <w:r>
        <w:t>well-designed case-control and cohort studies</w:t>
      </w:r>
    </w:p>
    <w:p w14:paraId="2D612A23" w14:textId="77777777" w:rsidR="00C74328" w:rsidRDefault="00C74328">
      <w:pPr>
        <w:pStyle w:val="Textoindependiente"/>
      </w:pPr>
    </w:p>
    <w:p w14:paraId="039A5C82" w14:textId="77777777" w:rsidR="00C74328" w:rsidRDefault="007D1D57">
      <w:pPr>
        <w:pStyle w:val="Textoindependiente"/>
        <w:ind w:left="105"/>
      </w:pPr>
      <w:r>
        <w:rPr>
          <w:b/>
        </w:rPr>
        <w:t xml:space="preserve">Level V: </w:t>
      </w:r>
      <w:r>
        <w:t>systematic reviews of descriptive and qualitative studies</w:t>
      </w:r>
    </w:p>
    <w:p w14:paraId="53DB87E5" w14:textId="77777777" w:rsidR="00C74328" w:rsidRDefault="00C74328">
      <w:pPr>
        <w:pStyle w:val="Textoindependiente"/>
      </w:pPr>
    </w:p>
    <w:p w14:paraId="27F93D86" w14:textId="77777777" w:rsidR="00C74328" w:rsidRDefault="007D1D57">
      <w:pPr>
        <w:ind w:left="105"/>
      </w:pPr>
      <w:r>
        <w:rPr>
          <w:b/>
        </w:rPr>
        <w:t xml:space="preserve">Level VI: </w:t>
      </w:r>
      <w:r>
        <w:t>single descriptive or qualitative study</w:t>
      </w:r>
    </w:p>
    <w:p w14:paraId="1FBA15A6" w14:textId="77777777" w:rsidR="00C74328" w:rsidRDefault="00C74328">
      <w:pPr>
        <w:pStyle w:val="Textoindependiente"/>
      </w:pPr>
    </w:p>
    <w:p w14:paraId="40DD3E39" w14:textId="77777777" w:rsidR="00C74328" w:rsidRDefault="007D1D57" w:rsidP="008837B8">
      <w:pPr>
        <w:pStyle w:val="Textoindependiente"/>
        <w:ind w:left="105"/>
        <w:sectPr w:rsidR="00C74328">
          <w:pgSz w:w="15840" w:h="12240" w:orient="landscape"/>
          <w:pgMar w:top="1200" w:right="1300" w:bottom="280" w:left="1320" w:header="746" w:footer="0" w:gutter="0"/>
          <w:cols w:space="720"/>
        </w:sectPr>
      </w:pPr>
      <w:r>
        <w:rPr>
          <w:b/>
        </w:rPr>
        <w:t xml:space="preserve">Level VII: </w:t>
      </w:r>
      <w:r>
        <w:t xml:space="preserve">opinion of authorities and/or reports of expert </w:t>
      </w:r>
      <w:r w:rsidR="00C73F46">
        <w:t>committee</w:t>
      </w:r>
    </w:p>
    <w:p w14:paraId="02A8DE09" w14:textId="77777777" w:rsidR="00C74328" w:rsidRDefault="00C74328">
      <w:pPr>
        <w:rPr>
          <w:sz w:val="17"/>
        </w:rPr>
        <w:sectPr w:rsidR="00C74328">
          <w:headerReference w:type="default" r:id="rId37"/>
          <w:pgSz w:w="12240" w:h="15840"/>
          <w:pgMar w:top="1560" w:right="1720" w:bottom="280" w:left="1720" w:header="746" w:footer="0" w:gutter="0"/>
          <w:pgNumType w:start="28"/>
          <w:cols w:space="720"/>
        </w:sectPr>
      </w:pPr>
    </w:p>
    <w:p w14:paraId="235AC421" w14:textId="77777777" w:rsidR="001E5186" w:rsidRPr="001E5186" w:rsidRDefault="001E5186" w:rsidP="001E5186">
      <w:pPr>
        <w:tabs>
          <w:tab w:val="left" w:pos="2696"/>
        </w:tabs>
        <w:rPr>
          <w:lang w:bidi="en-US"/>
        </w:rPr>
      </w:pPr>
    </w:p>
    <w:sectPr w:rsidR="001E5186" w:rsidRPr="001E5186">
      <w:pgSz w:w="12240" w:h="15840"/>
      <w:pgMar w:top="1560" w:right="1720" w:bottom="280" w:left="1720" w:header="746" w:footer="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Edwin S. Ramos, MD" w:date="2021-05-22T19:05:00Z" w:initials="ESRM">
    <w:p w14:paraId="31281619" w14:textId="7DD8776F"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1" w:author="Edwin S. Ramos, MD" w:date="2021-05-22T19:08:00Z" w:initials="ESRM">
    <w:p w14:paraId="15FB0E86" w14:textId="634FFCFC"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2" w:author="Edwin S. Ramos, MD" w:date="2021-05-22T19:12:00Z" w:initials="ESRM">
    <w:p w14:paraId="21B74208" w14:textId="05ABD5F4"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3" w:author="Edwin S. Ramos, MD" w:date="2021-05-22T19:12:00Z" w:initials="ESRM">
    <w:p w14:paraId="4F38C152" w14:textId="4BAC20D4" w:rsidR="00823DC5" w:rsidRDefault="00823DC5">
      <w:pPr>
        <w:pStyle w:val="Textocomentario"/>
      </w:pPr>
      <w:r>
        <w:rPr>
          <w:rStyle w:val="Refdecomentario"/>
        </w:rPr>
        <w:annotationRef/>
      </w:r>
      <w:r>
        <w:t>What is the PICO question?</w:t>
      </w:r>
    </w:p>
  </w:comment>
  <w:comment w:id="4" w:author="Edwin S. Ramos, MD" w:date="2021-05-22T19:13:00Z" w:initials="ESRM">
    <w:p w14:paraId="257453D6" w14:textId="59EA6735"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5" w:author="Edwin S. Ramos, MD" w:date="2021-05-22T19:13:00Z" w:initials="ESRM">
    <w:p w14:paraId="5A1C9172" w14:textId="3E4F7360" w:rsidR="00823DC5" w:rsidRDefault="00823DC5">
      <w:pPr>
        <w:pStyle w:val="Textocomentario"/>
      </w:pPr>
      <w:r>
        <w:t xml:space="preserve">This title should be </w:t>
      </w:r>
      <w:r>
        <w:rPr>
          <w:rStyle w:val="Refdecomentario"/>
        </w:rPr>
        <w:annotationRef/>
      </w:r>
      <w:r>
        <w:t>centered, if it is to be used as a “level 1” title. Please, consult the APA manual for details.</w:t>
      </w:r>
    </w:p>
  </w:comment>
  <w:comment w:id="6" w:author="Edwin S. Ramos, MD" w:date="2021-05-22T19:14:00Z" w:initials="ESRM">
    <w:p w14:paraId="0909FB40" w14:textId="7ED4CBDE" w:rsidR="00823DC5" w:rsidRDefault="00823DC5">
      <w:pPr>
        <w:pStyle w:val="Textocomentario"/>
      </w:pPr>
      <w:r>
        <w:rPr>
          <w:rStyle w:val="Refdecomentario"/>
        </w:rPr>
        <w:annotationRef/>
      </w:r>
      <w:r>
        <w:t>You must use “et al.,” to name more than two authors in the citation).</w:t>
      </w:r>
    </w:p>
  </w:comment>
  <w:comment w:id="7" w:author="Edwin S. Ramos, MD" w:date="2021-05-22T19:15:00Z" w:initials="ESRM">
    <w:p w14:paraId="449DF4A5" w14:textId="1202E567"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8" w:author="Edwin S. Ramos, MD" w:date="2021-05-22T19:15:00Z" w:initials="ESRM">
    <w:p w14:paraId="539E8140" w14:textId="31E18336"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9" w:author="Edwin S. Ramos, MD" w:date="2021-05-22T19:16:00Z" w:initials="ESRM">
    <w:p w14:paraId="46D70D93" w14:textId="396F1BA5"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10" w:author="Edwin S. Ramos, MD" w:date="2021-05-22T19:16:00Z" w:initials="ESRM">
    <w:p w14:paraId="0E79AEF1" w14:textId="42AC683D"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11" w:author="Edwin S. Ramos, MD" w:date="2021-05-22T19:26:00Z" w:initials="ESRM">
    <w:p w14:paraId="5293CD65" w14:textId="070C868F"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12" w:author="Edwin S. Ramos, MD" w:date="2021-05-22T19:26:00Z" w:initials="ESRM">
    <w:p w14:paraId="0A511C9F" w14:textId="405038E5" w:rsidR="00823DC5" w:rsidRDefault="00823DC5">
      <w:pPr>
        <w:pStyle w:val="Textocomentario"/>
      </w:pPr>
      <w:r>
        <w:rPr>
          <w:rStyle w:val="Refdecomentario"/>
        </w:rPr>
        <w:annotationRef/>
      </w:r>
      <w:r>
        <w:t>You should cite whenever you present a fact that is not common knowledge. This means that if the general public would not be aware of the fact, it should be cited.</w:t>
      </w:r>
    </w:p>
  </w:comment>
  <w:comment w:id="13" w:author="Microsoft Office User" w:date="2021-05-29T15:16:00Z" w:initials="MOU">
    <w:p w14:paraId="7D069DD1" w14:textId="01E14447" w:rsidR="00B45D6D" w:rsidRPr="00B45D6D" w:rsidRDefault="00B45D6D">
      <w:pPr>
        <w:pStyle w:val="Textocomentario"/>
        <w:rPr>
          <w:color w:val="000000" w:themeColor="text1"/>
        </w:rPr>
      </w:pPr>
      <w:r>
        <w:rPr>
          <w:rStyle w:val="Refdecomentario"/>
        </w:rPr>
        <w:annotationRef/>
      </w:r>
    </w:p>
  </w:comment>
  <w:comment w:id="14" w:author="Edwin S. Ramos, MD" w:date="2021-05-22T19:26:00Z" w:initials="ESRM">
    <w:p w14:paraId="41009F6D" w14:textId="143C20A2" w:rsidR="00823DC5" w:rsidRDefault="00823DC5">
      <w:pPr>
        <w:pStyle w:val="Textocomentario"/>
      </w:pPr>
      <w:r>
        <w:rPr>
          <w:rStyle w:val="Refdecomentario"/>
        </w:rPr>
        <w:annotationRef/>
      </w:r>
      <w:r>
        <w:t>There is no need to state “retrieved from” in the references. Please, review the APA format for more details.</w:t>
      </w:r>
    </w:p>
  </w:comment>
  <w:comment w:id="15" w:author="Edwin S. Ramos, MD" w:date="2021-05-22T19:27:00Z" w:initials="ESRM">
    <w:p w14:paraId="61BC9262" w14:textId="00F1D2F8" w:rsidR="00823DC5" w:rsidRDefault="00823DC5">
      <w:pPr>
        <w:pStyle w:val="Textocomentario"/>
      </w:pPr>
      <w:r>
        <w:rPr>
          <w:rStyle w:val="Refdecomentario"/>
        </w:rPr>
        <w:annotationRef/>
      </w:r>
      <w:r>
        <w:t>This should be italicized.</w:t>
      </w:r>
    </w:p>
  </w:comment>
  <w:comment w:id="16" w:author="Edwin S. Ramos, MD" w:date="2021-05-22T19:27:00Z" w:initials="ESRM">
    <w:p w14:paraId="5837377E" w14:textId="11ABAFA2" w:rsidR="00823DC5" w:rsidRDefault="00823DC5">
      <w:pPr>
        <w:pStyle w:val="Textocomentario"/>
      </w:pPr>
      <w:r>
        <w:rPr>
          <w:rStyle w:val="Refdecomentario"/>
        </w:rPr>
        <w:annotationRef/>
      </w:r>
      <w:r>
        <w:t>This should be italicized.</w:t>
      </w:r>
    </w:p>
  </w:comment>
  <w:comment w:id="17" w:author="Edwin S. Ramos, MD" w:date="2021-05-22T19:29:00Z" w:initials="ESRM">
    <w:p w14:paraId="167B6CA2" w14:textId="22A03EA3" w:rsidR="00823DC5" w:rsidRDefault="00823DC5">
      <w:pPr>
        <w:pStyle w:val="Textocomentario"/>
      </w:pPr>
      <w:r>
        <w:rPr>
          <w:rStyle w:val="Refdecomentario"/>
        </w:rPr>
        <w:annotationRef/>
      </w:r>
      <w:r>
        <w:t>Please, observe proper format for references.</w:t>
      </w:r>
    </w:p>
  </w:comment>
  <w:comment w:id="18" w:author="Edwin S. Ramos, MD" w:date="2021-05-22T19:28:00Z" w:initials="ESRM">
    <w:p w14:paraId="027D98A5" w14:textId="738D802E" w:rsidR="00823DC5" w:rsidRDefault="00823DC5">
      <w:pPr>
        <w:pStyle w:val="Textocomentario"/>
      </w:pPr>
      <w:r>
        <w:rPr>
          <w:rStyle w:val="Refdecomentario"/>
        </w:rPr>
        <w:annotationRef/>
      </w:r>
      <w:r>
        <w:t>No need for a “comma”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1281619" w15:done="0"/>
  <w15:commentEx w15:paraId="15FB0E86" w15:done="0"/>
  <w15:commentEx w15:paraId="21B74208" w15:done="0"/>
  <w15:commentEx w15:paraId="4F38C152" w15:done="0"/>
  <w15:commentEx w15:paraId="257453D6" w15:done="0"/>
  <w15:commentEx w15:paraId="5A1C9172" w15:done="0"/>
  <w15:commentEx w15:paraId="0909FB40" w15:done="0"/>
  <w15:commentEx w15:paraId="449DF4A5" w15:done="0"/>
  <w15:commentEx w15:paraId="539E8140" w15:done="0"/>
  <w15:commentEx w15:paraId="46D70D93" w15:done="0"/>
  <w15:commentEx w15:paraId="0E79AEF1" w15:done="0"/>
  <w15:commentEx w15:paraId="5293CD65" w15:done="0"/>
  <w15:commentEx w15:paraId="0A511C9F" w15:done="0"/>
  <w15:commentEx w15:paraId="7D069DD1" w15:paraIdParent="0A511C9F" w15:done="0"/>
  <w15:commentEx w15:paraId="41009F6D" w15:done="0"/>
  <w15:commentEx w15:paraId="61BC9262" w15:done="0"/>
  <w15:commentEx w15:paraId="5837377E" w15:done="0"/>
  <w15:commentEx w15:paraId="167B6CA2" w15:done="0"/>
  <w15:commentEx w15:paraId="027D98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3D45F" w16cex:dateUtc="2021-05-22T23:05:00Z"/>
  <w16cex:commentExtensible w16cex:durableId="2453D524" w16cex:dateUtc="2021-05-22T23:08:00Z"/>
  <w16cex:commentExtensible w16cex:durableId="2453D617" w16cex:dateUtc="2021-05-22T23:12:00Z"/>
  <w16cex:commentExtensible w16cex:durableId="2453D636" w16cex:dateUtc="2021-05-22T23:12:00Z"/>
  <w16cex:commentExtensible w16cex:durableId="2453D651" w16cex:dateUtc="2021-05-22T23:13:00Z"/>
  <w16cex:commentExtensible w16cex:durableId="2453D662" w16cex:dateUtc="2021-05-22T23:13:00Z"/>
  <w16cex:commentExtensible w16cex:durableId="2453D69D" w16cex:dateUtc="2021-05-22T23:14:00Z"/>
  <w16cex:commentExtensible w16cex:durableId="2453D6D8" w16cex:dateUtc="2021-05-22T23:15:00Z"/>
  <w16cex:commentExtensible w16cex:durableId="2453D6E5" w16cex:dateUtc="2021-05-22T23:15:00Z"/>
  <w16cex:commentExtensible w16cex:durableId="2453D719" w16cex:dateUtc="2021-05-22T23:16:00Z"/>
  <w16cex:commentExtensible w16cex:durableId="2453D71F" w16cex:dateUtc="2021-05-22T23:16:00Z"/>
  <w16cex:commentExtensible w16cex:durableId="2453D95A" w16cex:dateUtc="2021-05-22T23:26:00Z"/>
  <w16cex:commentExtensible w16cex:durableId="2453D965" w16cex:dateUtc="2021-05-22T23:26:00Z"/>
  <w16cex:commentExtensible w16cex:durableId="245CD956" w16cex:dateUtc="2021-05-29T19:16:00Z"/>
  <w16cex:commentExtensible w16cex:durableId="2453D97F" w16cex:dateUtc="2021-05-22T23:26:00Z"/>
  <w16cex:commentExtensible w16cex:durableId="2453D9AC" w16cex:dateUtc="2021-05-22T23:27:00Z"/>
  <w16cex:commentExtensible w16cex:durableId="2453D9BC" w16cex:dateUtc="2021-05-22T23:27:00Z"/>
  <w16cex:commentExtensible w16cex:durableId="2453DA00" w16cex:dateUtc="2021-05-22T23:29:00Z"/>
  <w16cex:commentExtensible w16cex:durableId="2453D9ED" w16cex:dateUtc="2021-05-22T2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1281619" w16cid:durableId="2453D45F"/>
  <w16cid:commentId w16cid:paraId="15FB0E86" w16cid:durableId="2453D524"/>
  <w16cid:commentId w16cid:paraId="21B74208" w16cid:durableId="2453D617"/>
  <w16cid:commentId w16cid:paraId="4F38C152" w16cid:durableId="2453D636"/>
  <w16cid:commentId w16cid:paraId="257453D6" w16cid:durableId="2453D651"/>
  <w16cid:commentId w16cid:paraId="5A1C9172" w16cid:durableId="2453D662"/>
  <w16cid:commentId w16cid:paraId="0909FB40" w16cid:durableId="2453D69D"/>
  <w16cid:commentId w16cid:paraId="449DF4A5" w16cid:durableId="2453D6D8"/>
  <w16cid:commentId w16cid:paraId="539E8140" w16cid:durableId="2453D6E5"/>
  <w16cid:commentId w16cid:paraId="46D70D93" w16cid:durableId="2453D719"/>
  <w16cid:commentId w16cid:paraId="0E79AEF1" w16cid:durableId="2453D71F"/>
  <w16cid:commentId w16cid:paraId="5293CD65" w16cid:durableId="2453D95A"/>
  <w16cid:commentId w16cid:paraId="0A511C9F" w16cid:durableId="2453D965"/>
  <w16cid:commentId w16cid:paraId="7D069DD1" w16cid:durableId="245CD956"/>
  <w16cid:commentId w16cid:paraId="41009F6D" w16cid:durableId="2453D97F"/>
  <w16cid:commentId w16cid:paraId="61BC9262" w16cid:durableId="2453D9AC"/>
  <w16cid:commentId w16cid:paraId="5837377E" w16cid:durableId="2453D9BC"/>
  <w16cid:commentId w16cid:paraId="167B6CA2" w16cid:durableId="2453DA00"/>
  <w16cid:commentId w16cid:paraId="027D98A5" w16cid:durableId="2453D9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A0E4D" w14:textId="77777777" w:rsidR="00B01C6B" w:rsidRDefault="00B01C6B">
      <w:r>
        <w:separator/>
      </w:r>
    </w:p>
  </w:endnote>
  <w:endnote w:type="continuationSeparator" w:id="0">
    <w:p w14:paraId="60CD91D8" w14:textId="77777777" w:rsidR="00B01C6B" w:rsidRDefault="00B01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69E49" w14:textId="77777777" w:rsidR="00B01C6B" w:rsidRDefault="00B01C6B">
      <w:r>
        <w:separator/>
      </w:r>
    </w:p>
  </w:footnote>
  <w:footnote w:type="continuationSeparator" w:id="0">
    <w:p w14:paraId="13EDF77F" w14:textId="77777777" w:rsidR="00B01C6B" w:rsidRDefault="00B01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511033907"/>
      <w:docPartObj>
        <w:docPartGallery w:val="Page Numbers (Top of Page)"/>
        <w:docPartUnique/>
      </w:docPartObj>
    </w:sdtPr>
    <w:sdtEndPr>
      <w:rPr>
        <w:rStyle w:val="Nmerodepgina"/>
      </w:rPr>
    </w:sdtEndPr>
    <w:sdtContent>
      <w:p w14:paraId="14E1B751" w14:textId="77777777" w:rsidR="00AF7359" w:rsidRDefault="00AF7359" w:rsidP="007A2CE9">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759026542"/>
      <w:docPartObj>
        <w:docPartGallery w:val="Page Numbers (Top of Page)"/>
        <w:docPartUnique/>
      </w:docPartObj>
    </w:sdtPr>
    <w:sdtEndPr>
      <w:rPr>
        <w:rStyle w:val="Nmerodepgina"/>
      </w:rPr>
    </w:sdtEndPr>
    <w:sdtContent>
      <w:p w14:paraId="32425666" w14:textId="77777777" w:rsidR="00AF7359" w:rsidRDefault="00AF7359"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535925296"/>
      <w:docPartObj>
        <w:docPartGallery w:val="Page Numbers (Top of Page)"/>
        <w:docPartUnique/>
      </w:docPartObj>
    </w:sdtPr>
    <w:sdtEndPr>
      <w:rPr>
        <w:rStyle w:val="Nmerodepgina"/>
      </w:rPr>
    </w:sdtEndPr>
    <w:sdtContent>
      <w:p w14:paraId="35F954D5" w14:textId="77777777" w:rsidR="00AF7359" w:rsidRDefault="00AF7359"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716198644"/>
      <w:docPartObj>
        <w:docPartGallery w:val="Page Numbers (Top of Page)"/>
        <w:docPartUnique/>
      </w:docPartObj>
    </w:sdtPr>
    <w:sdtEndPr>
      <w:rPr>
        <w:rStyle w:val="Nmerodepgina"/>
      </w:rPr>
    </w:sdtEndPr>
    <w:sdtContent>
      <w:p w14:paraId="393837AF" w14:textId="77777777" w:rsidR="001843B1" w:rsidRDefault="001843B1"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281038644"/>
      <w:docPartObj>
        <w:docPartGallery w:val="Page Numbers (Top of Page)"/>
        <w:docPartUnique/>
      </w:docPartObj>
    </w:sdtPr>
    <w:sdtEndPr>
      <w:rPr>
        <w:rStyle w:val="Nmerodepgina"/>
      </w:rPr>
    </w:sdtEndPr>
    <w:sdtContent>
      <w:p w14:paraId="3CBD1947"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876606323"/>
      <w:docPartObj>
        <w:docPartGallery w:val="Page Numbers (Top of Page)"/>
        <w:docPartUnique/>
      </w:docPartObj>
    </w:sdtPr>
    <w:sdtEndPr>
      <w:rPr>
        <w:rStyle w:val="Nmerodepgina"/>
      </w:rPr>
    </w:sdtEndPr>
    <w:sdtContent>
      <w:p w14:paraId="3D7F976E"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449655427"/>
      <w:docPartObj>
        <w:docPartGallery w:val="Page Numbers (Top of Page)"/>
        <w:docPartUnique/>
      </w:docPartObj>
    </w:sdtPr>
    <w:sdtEndPr>
      <w:rPr>
        <w:rStyle w:val="Nmerodepgina"/>
      </w:rPr>
    </w:sdtEndPr>
    <w:sdtContent>
      <w:p w14:paraId="62E11A3F"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665007863"/>
      <w:docPartObj>
        <w:docPartGallery w:val="Page Numbers (Top of Page)"/>
        <w:docPartUnique/>
      </w:docPartObj>
    </w:sdtPr>
    <w:sdtEndPr>
      <w:rPr>
        <w:rStyle w:val="Nmerodepgina"/>
      </w:rPr>
    </w:sdtEndPr>
    <w:sdtContent>
      <w:p w14:paraId="70B8C112"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1834872776"/>
      <w:docPartObj>
        <w:docPartGallery w:val="Page Numbers (Top of Page)"/>
        <w:docPartUnique/>
      </w:docPartObj>
    </w:sdtPr>
    <w:sdtEndPr>
      <w:rPr>
        <w:rStyle w:val="Nmerodepgina"/>
      </w:rPr>
    </w:sdtEndPr>
    <w:sdtContent>
      <w:p w14:paraId="7AD3B5BD"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333654500"/>
      <w:docPartObj>
        <w:docPartGallery w:val="Page Numbers (Top of Page)"/>
        <w:docPartUnique/>
      </w:docPartObj>
    </w:sdtPr>
    <w:sdtEndPr>
      <w:rPr>
        <w:rStyle w:val="Nmerodepgina"/>
      </w:rPr>
    </w:sdtEndPr>
    <w:sdtContent>
      <w:p w14:paraId="26F00A93"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sdt>
    <w:sdtPr>
      <w:rPr>
        <w:rStyle w:val="Nmerodepgina"/>
      </w:rPr>
      <w:id w:val="995772053"/>
      <w:docPartObj>
        <w:docPartGallery w:val="Page Numbers (Top of Page)"/>
        <w:docPartUnique/>
      </w:docPartObj>
    </w:sdtPr>
    <w:sdtEndPr>
      <w:rPr>
        <w:rStyle w:val="Nmerodepgina"/>
      </w:rPr>
    </w:sdtEndPr>
    <w:sdtContent>
      <w:p w14:paraId="61D26711" w14:textId="77777777" w:rsidR="0019485A" w:rsidRDefault="0019485A" w:rsidP="007A2CE9">
        <w:pPr>
          <w:pStyle w:val="Encabezado"/>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DD73AB">
          <w:rPr>
            <w:rStyle w:val="Nmerodepgina"/>
            <w:noProof/>
          </w:rPr>
          <w:t>2</w:t>
        </w:r>
        <w:r>
          <w:rPr>
            <w:rStyle w:val="Nmerodepgina"/>
          </w:rPr>
          <w:fldChar w:fldCharType="end"/>
        </w:r>
      </w:p>
    </w:sdtContent>
  </w:sdt>
  <w:p w14:paraId="5FC8E3D2" w14:textId="77777777" w:rsidR="0019485A" w:rsidRDefault="0019485A" w:rsidP="0019485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66F91" w14:textId="77777777" w:rsidR="007E4F67" w:rsidRDefault="007E4F67" w:rsidP="00AE66E5">
    <w:pPr>
      <w:pStyle w:val="Encabezado"/>
    </w:pPr>
    <w:r>
      <w:t xml:space="preserve">BURNOUTS IN NURSING PROFESSIONALS                         </w:t>
    </w:r>
    <w:r w:rsidR="00AE66E5">
      <w:t xml:space="preserve">                         </w:t>
    </w:r>
    <w:r>
      <w:t xml:space="preserve">                         </w:t>
    </w:r>
    <w:sdt>
      <w:sdtPr>
        <w:id w:val="-56888476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01E30">
          <w:rPr>
            <w:noProof/>
          </w:rPr>
          <w:t>2</w:t>
        </w:r>
        <w:r>
          <w:rPr>
            <w:noProof/>
          </w:rPr>
          <w:fldChar w:fldCharType="end"/>
        </w:r>
      </w:sdtContent>
    </w:sdt>
  </w:p>
  <w:p w14:paraId="4A831393" w14:textId="77777777" w:rsidR="00C74328" w:rsidRDefault="00C74328">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2DF19" w14:textId="77777777" w:rsidR="007E4F67" w:rsidRDefault="00AE66E5">
    <w:pPr>
      <w:pStyle w:val="Encabezado"/>
      <w:jc w:val="right"/>
    </w:pPr>
    <w:r>
      <w:t xml:space="preserve">Running head: BURNOUT IN NURSING PROFESSIONALS                                                        </w:t>
    </w:r>
    <w:sdt>
      <w:sdtPr>
        <w:id w:val="-1069956686"/>
        <w:docPartObj>
          <w:docPartGallery w:val="Page Numbers (Top of Page)"/>
          <w:docPartUnique/>
        </w:docPartObj>
      </w:sdtPr>
      <w:sdtEndPr>
        <w:rPr>
          <w:noProof/>
        </w:rPr>
      </w:sdtEndPr>
      <w:sdtContent>
        <w:r w:rsidR="007E4F67">
          <w:fldChar w:fldCharType="begin"/>
        </w:r>
        <w:r w:rsidR="007E4F67">
          <w:instrText xml:space="preserve"> PAGE   \* MERGEFORMAT </w:instrText>
        </w:r>
        <w:r w:rsidR="007E4F67">
          <w:fldChar w:fldCharType="separate"/>
        </w:r>
        <w:r w:rsidR="00001E30">
          <w:rPr>
            <w:noProof/>
          </w:rPr>
          <w:t>1</w:t>
        </w:r>
        <w:r w:rsidR="007E4F67">
          <w:rPr>
            <w:noProof/>
          </w:rPr>
          <w:fldChar w:fldCharType="end"/>
        </w:r>
      </w:sdtContent>
    </w:sdt>
  </w:p>
  <w:p w14:paraId="12F5824C" w14:textId="77777777" w:rsidR="007E4F67" w:rsidRDefault="007E4F6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04751308"/>
      <w:docPartObj>
        <w:docPartGallery w:val="Page Numbers (Top of Page)"/>
        <w:docPartUnique/>
      </w:docPartObj>
    </w:sdtPr>
    <w:sdtEndPr>
      <w:rPr>
        <w:rStyle w:val="Nmerodepgina"/>
      </w:rPr>
    </w:sdtEndPr>
    <w:sdtContent>
      <w:p w14:paraId="2BCBBE91" w14:textId="77777777" w:rsidR="0019485A" w:rsidRDefault="0019485A" w:rsidP="00266DE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425A81F0"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0497024" behindDoc="1" locked="0" layoutInCell="1" allowOverlap="1" wp14:anchorId="3AAF8FD4" wp14:editId="7C2D8A6F">
              <wp:simplePos x="0" y="0"/>
              <wp:positionH relativeFrom="page">
                <wp:posOffset>901700</wp:posOffset>
              </wp:positionH>
              <wp:positionV relativeFrom="page">
                <wp:posOffset>463550</wp:posOffset>
              </wp:positionV>
              <wp:extent cx="3530600" cy="194310"/>
              <wp:effectExtent l="0" t="0" r="12700" b="15240"/>
              <wp:wrapNone/>
              <wp:docPr id="3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E8B5" w14:textId="77777777" w:rsidR="00C74328" w:rsidRDefault="00CB5696" w:rsidP="00CB5696">
                          <w:pPr>
                            <w:pStyle w:val="Textoindependiente"/>
                            <w:spacing w:before="1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3AAF8FD4" id="_x0000_t202" coordsize="21600,21600" o:spt="202" path="m,l,21600r21600,l21600,xe">
              <v:stroke joinstyle="miter"/>
              <v:path gradientshapeok="t" o:connecttype="rect"/>
            </v:shapetype>
            <v:shape id="Text Box 32" o:spid="_x0000_s1029" type="#_x0000_t202" style="position:absolute;margin-left:71pt;margin-top:36.5pt;width:278pt;height:15.3pt;z-index:-2528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" filled="f" stroked="f">
              <v:textbox inset="0,0,0,0">
                <w:txbxContent>
                  <w:p w14:paraId="549DE8B5" w14:textId="77777777" w:rsidR="00C74328" w:rsidRDefault="00CB5696" w:rsidP="00CB5696">
                    <w:pPr>
                      <w:pStyle w:val="BodyText"/>
                      <w:spacing w:before="10"/>
                    </w:pPr>
                    <w:r>
                      <w:t xml:space="preserve">BURNOUT IN NURSING PROFESSIONALS </w:t>
                    </w:r>
                  </w:p>
                </w:txbxContent>
              </v:textbox>
              <w10:wrap anchorx="page" anchory="page"/>
            </v:shape>
          </w:pict>
        </mc:Fallback>
      </mc:AlternateContent>
    </w:r>
    <w:r w:rsidR="0019485A">
      <w:rPr>
        <w:sz w:val="20"/>
      </w:rPr>
      <w:t>33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FA660" w14:textId="77777777" w:rsidR="00C74328" w:rsidRDefault="007F73A6">
    <w:pPr>
      <w:pStyle w:val="Textoindependiente"/>
      <w:spacing w:line="14" w:lineRule="auto"/>
      <w:rPr>
        <w:sz w:val="20"/>
      </w:rPr>
    </w:pPr>
    <w:r>
      <w:rPr>
        <w:noProof/>
        <w:lang w:bidi="ar-SA"/>
      </w:rPr>
      <mc:AlternateContent>
        <mc:Choice Requires="wps">
          <w:drawing>
            <wp:anchor distT="0" distB="0" distL="114300" distR="114300" simplePos="0" relativeHeight="250499072" behindDoc="1" locked="0" layoutInCell="1" allowOverlap="1" wp14:anchorId="7A24BD08" wp14:editId="6E74CDB8">
              <wp:simplePos x="0" y="0"/>
              <wp:positionH relativeFrom="page">
                <wp:posOffset>901700</wp:posOffset>
              </wp:positionH>
              <wp:positionV relativeFrom="page">
                <wp:posOffset>457200</wp:posOffset>
              </wp:positionV>
              <wp:extent cx="4292600" cy="180975"/>
              <wp:effectExtent l="0" t="0" r="12700" b="9525"/>
              <wp:wrapNone/>
              <wp:docPr id="2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6658B" w14:textId="77777777" w:rsidR="00C74328" w:rsidRPr="00CB5696" w:rsidRDefault="00CB5696">
                          <w:pPr>
                            <w:spacing w:before="11"/>
                            <w:ind w:left="20"/>
                          </w:pPr>
                          <w:r w:rsidRPr="00CB5696">
                            <w:t>BURNOUT IN NURSING</w:t>
                          </w:r>
                          <w:r>
                            <w:t xml:space="preserve">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7A24BD08" id="_x0000_t202" coordsize="21600,21600" o:spt="202" path="m,l,21600r21600,l21600,xe">
              <v:stroke joinstyle="miter"/>
              <v:path gradientshapeok="t" o:connecttype="rect"/>
            </v:shapetype>
            <v:shape id="_x0000_s1030" type="#_x0000_t202" style="position:absolute;margin-left:71pt;margin-top:36pt;width:338pt;height:14.25pt;z-index:-2528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" filled="f" stroked="f">
              <v:textbox inset="0,0,0,0">
                <w:txbxContent>
                  <w:p w14:paraId="0286658B" w14:textId="77777777" w:rsidR="00C74328" w:rsidRPr="00CB5696" w:rsidRDefault="00CB5696">
                    <w:pPr>
                      <w:spacing w:before="11"/>
                      <w:ind w:left="20"/>
                    </w:pPr>
                    <w:r w:rsidRPr="00CB5696">
                      <w:t>BURNOUT IN NURSING</w:t>
                    </w:r>
                    <w:r>
                      <w:t xml:space="preserve"> PROFESSIONALS </w:t>
                    </w:r>
                  </w:p>
                </w:txbxContent>
              </v:textbox>
              <w10:wrap anchorx="page" anchory="page"/>
            </v:shape>
          </w:pict>
        </mc:Fallback>
      </mc:AlternateContent>
    </w:r>
    <w:r>
      <w:rPr>
        <w:noProof/>
        <w:lang w:bidi="ar-SA"/>
      </w:rPr>
      <mc:AlternateContent>
        <mc:Choice Requires="wps">
          <w:drawing>
            <wp:anchor distT="0" distB="0" distL="114300" distR="114300" simplePos="0" relativeHeight="250500096" behindDoc="1" locked="0" layoutInCell="1" allowOverlap="1" wp14:anchorId="120508C1" wp14:editId="662D7FCB">
              <wp:simplePos x="0" y="0"/>
              <wp:positionH relativeFrom="page">
                <wp:posOffset>6774180</wp:posOffset>
              </wp:positionH>
              <wp:positionV relativeFrom="page">
                <wp:posOffset>451485</wp:posOffset>
              </wp:positionV>
              <wp:extent cx="96520" cy="196850"/>
              <wp:effectExtent l="0" t="0" r="0" b="0"/>
              <wp:wrapNone/>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C5B08" w14:textId="77777777" w:rsidR="00C74328" w:rsidRDefault="007D1D57">
                          <w:pPr>
                            <w:spacing w:before="20"/>
                            <w:ind w:left="20"/>
                            <w:rPr>
                              <w:rFonts w:ascii="Calibri"/>
                            </w:rPr>
                          </w:pPr>
                          <w:r>
                            <w:rPr>
                              <w:rFonts w:ascii="Calibri"/>
                              <w:sz w:val="2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120508C1" id="_x0000_s1031" type="#_x0000_t202" style="position:absolute;margin-left:533.4pt;margin-top:35.55pt;width:7.6pt;height:15.5pt;z-index:-2528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" filled="f" stroked="f">
              <v:textbox inset="0,0,0,0">
                <w:txbxContent>
                  <w:p w14:paraId="7F6C5B08" w14:textId="77777777" w:rsidR="00C74328" w:rsidRDefault="007D1D57">
                    <w:pPr>
                      <w:spacing w:before="20"/>
                      <w:ind w:left="20"/>
                      <w:rPr>
                        <w:rFonts w:ascii="Calibri"/>
                      </w:rPr>
                    </w:pPr>
                    <w:r>
                      <w:rPr>
                        <w:rFonts w:ascii="Calibri"/>
                        <w:sz w:val="22"/>
                      </w:rPr>
                      <w:t>4</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490057110"/>
      <w:docPartObj>
        <w:docPartGallery w:val="Page Numbers (Top of Page)"/>
        <w:docPartUnique/>
      </w:docPartObj>
    </w:sdtPr>
    <w:sdtEndPr>
      <w:rPr>
        <w:rStyle w:val="Nmerodepgina"/>
      </w:rPr>
    </w:sdtEndPr>
    <w:sdtContent>
      <w:p w14:paraId="34E39F6F" w14:textId="77777777" w:rsidR="0019485A" w:rsidRDefault="0019485A" w:rsidP="00266DE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1B6837E6"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0501120" behindDoc="1" locked="0" layoutInCell="1" allowOverlap="1" wp14:anchorId="7A8C8AF9" wp14:editId="7CBC78CD">
              <wp:simplePos x="0" y="0"/>
              <wp:positionH relativeFrom="page">
                <wp:posOffset>901700</wp:posOffset>
              </wp:positionH>
              <wp:positionV relativeFrom="page">
                <wp:posOffset>463550</wp:posOffset>
              </wp:positionV>
              <wp:extent cx="3511550" cy="194310"/>
              <wp:effectExtent l="0" t="0" r="12700" b="15240"/>
              <wp:wrapNone/>
              <wp:docPr id="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2276A" w14:textId="77777777" w:rsidR="00C74328" w:rsidRDefault="00CB5696">
                          <w:pPr>
                            <w:pStyle w:val="Textoindependiente"/>
                            <w:spacing w:before="10"/>
                            <w:ind w:left="20"/>
                          </w:pPr>
                          <w: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7A8C8AF9" id="_x0000_t202" coordsize="21600,21600" o:spt="202" path="m,l,21600r21600,l21600,xe">
              <v:stroke joinstyle="miter"/>
              <v:path gradientshapeok="t" o:connecttype="rect"/>
            </v:shapetype>
            <v:shape id="Text Box 28" o:spid="_x0000_s1032" type="#_x0000_t202" style="position:absolute;margin-left:71pt;margin-top:36.5pt;width:276.5pt;height:15.3pt;z-index:-25281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" filled="f" stroked="f">
              <v:textbox inset="0,0,0,0">
                <w:txbxContent>
                  <w:p w14:paraId="7D02276A" w14:textId="77777777" w:rsidR="00C74328" w:rsidRDefault="00CB5696">
                    <w:pPr>
                      <w:pStyle w:val="BodyText"/>
                      <w:spacing w:before="10"/>
                      <w:ind w:left="20"/>
                    </w:pPr>
                    <w:r>
                      <w:t>BURNOUT IN NURSING PROFESSIONALS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80774" w14:textId="77777777" w:rsidR="00C74328" w:rsidRDefault="007F73A6">
    <w:pPr>
      <w:pStyle w:val="Textoindependiente"/>
      <w:spacing w:line="14" w:lineRule="auto"/>
      <w:rPr>
        <w:sz w:val="20"/>
      </w:rPr>
    </w:pPr>
    <w:r>
      <w:rPr>
        <w:noProof/>
        <w:lang w:bidi="ar-SA"/>
      </w:rPr>
      <mc:AlternateContent>
        <mc:Choice Requires="wps">
          <w:drawing>
            <wp:anchor distT="0" distB="0" distL="114300" distR="114300" simplePos="0" relativeHeight="250503168" behindDoc="1" locked="0" layoutInCell="1" allowOverlap="1" wp14:anchorId="65734489" wp14:editId="1219238C">
              <wp:simplePos x="0" y="0"/>
              <wp:positionH relativeFrom="page">
                <wp:posOffset>901700</wp:posOffset>
              </wp:positionH>
              <wp:positionV relativeFrom="page">
                <wp:posOffset>457200</wp:posOffset>
              </wp:positionV>
              <wp:extent cx="4025900" cy="180975"/>
              <wp:effectExtent l="0" t="0" r="12700" b="9525"/>
              <wp:wrapNone/>
              <wp:docPr id="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13345" w14:textId="77777777" w:rsidR="00C74328" w:rsidRDefault="00CB5696">
                          <w:pPr>
                            <w:spacing w:before="11"/>
                            <w:ind w:left="20"/>
                          </w:pPr>
                          <w:r>
                            <w:rPr>
                              <w:sz w:val="22"/>
                            </w:rP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5734489" id="_x0000_t202" coordsize="21600,21600" o:spt="202" path="m,l,21600r21600,l21600,xe">
              <v:stroke joinstyle="miter"/>
              <v:path gradientshapeok="t" o:connecttype="rect"/>
            </v:shapetype>
            <v:shape id="Text Box 26" o:spid="_x0000_s1033" type="#_x0000_t202" style="position:absolute;margin-left:71pt;margin-top:36pt;width:317pt;height:14.25pt;z-index:-25281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" filled="f" stroked="f">
              <v:textbox inset="0,0,0,0">
                <w:txbxContent>
                  <w:p w14:paraId="11B13345" w14:textId="77777777" w:rsidR="00C74328" w:rsidRDefault="00CB5696">
                    <w:pPr>
                      <w:spacing w:before="11"/>
                      <w:ind w:left="20"/>
                    </w:pPr>
                    <w:r>
                      <w:rPr>
                        <w:sz w:val="22"/>
                      </w:rPr>
                      <w:t>BURNOUT IN NURSING PROFESSIONALS</w:t>
                    </w:r>
                  </w:p>
                </w:txbxContent>
              </v:textbox>
              <w10:wrap anchorx="page" anchory="page"/>
            </v:shape>
          </w:pict>
        </mc:Fallback>
      </mc:AlternateContent>
    </w:r>
    <w:r>
      <w:rPr>
        <w:noProof/>
        <w:lang w:bidi="ar-SA"/>
      </w:rPr>
      <mc:AlternateContent>
        <mc:Choice Requires="wps">
          <w:drawing>
            <wp:anchor distT="0" distB="0" distL="114300" distR="114300" simplePos="0" relativeHeight="250504192" behindDoc="1" locked="0" layoutInCell="1" allowOverlap="1" wp14:anchorId="69757B49" wp14:editId="5B07A005">
              <wp:simplePos x="0" y="0"/>
              <wp:positionH relativeFrom="page">
                <wp:posOffset>6774180</wp:posOffset>
              </wp:positionH>
              <wp:positionV relativeFrom="page">
                <wp:posOffset>451485</wp:posOffset>
              </wp:positionV>
              <wp:extent cx="96520" cy="196850"/>
              <wp:effectExtent l="0" t="0" r="0" b="0"/>
              <wp:wrapNone/>
              <wp:docPr id="2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BC41D" w14:textId="77777777" w:rsidR="00C74328" w:rsidRDefault="007D1D57">
                          <w:pPr>
                            <w:spacing w:before="20"/>
                            <w:ind w:left="20"/>
                            <w:rPr>
                              <w:rFonts w:ascii="Calibri"/>
                            </w:rPr>
                          </w:pPr>
                          <w:r>
                            <w:rPr>
                              <w:rFonts w:ascii="Calibri"/>
                              <w:sz w:val="2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69757B49" id="Text Box 25" o:spid="_x0000_s1034" type="#_x0000_t202" style="position:absolute;margin-left:533.4pt;margin-top:35.55pt;width:7.6pt;height:15.5pt;z-index:-25281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" filled="f" stroked="f">
              <v:textbox inset="0,0,0,0">
                <w:txbxContent>
                  <w:p w14:paraId="204BC41D" w14:textId="77777777" w:rsidR="00C74328" w:rsidRDefault="007D1D57">
                    <w:pPr>
                      <w:spacing w:before="20"/>
                      <w:ind w:left="20"/>
                      <w:rPr>
                        <w:rFonts w:ascii="Calibri"/>
                      </w:rPr>
                    </w:pPr>
                    <w:r>
                      <w:rPr>
                        <w:rFonts w:ascii="Calibri"/>
                        <w:sz w:val="22"/>
                      </w:rPr>
                      <w:t>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4826693"/>
      <w:docPartObj>
        <w:docPartGallery w:val="Page Numbers (Top of Page)"/>
        <w:docPartUnique/>
      </w:docPartObj>
    </w:sdtPr>
    <w:sdtEndPr>
      <w:rPr>
        <w:rStyle w:val="Nmerodepgina"/>
      </w:rPr>
    </w:sdtEndPr>
    <w:sdtContent>
      <w:p w14:paraId="59282B45" w14:textId="77777777" w:rsidR="0019485A" w:rsidRDefault="0019485A" w:rsidP="00266DE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7</w:t>
        </w:r>
        <w:r>
          <w:rPr>
            <w:rStyle w:val="Nmerodepgina"/>
          </w:rPr>
          <w:fldChar w:fldCharType="end"/>
        </w:r>
      </w:p>
    </w:sdtContent>
  </w:sdt>
  <w:p w14:paraId="7510CCD5"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0505216" behindDoc="1" locked="0" layoutInCell="1" allowOverlap="1" wp14:anchorId="4E92CD5C" wp14:editId="70DD31B0">
              <wp:simplePos x="0" y="0"/>
              <wp:positionH relativeFrom="page">
                <wp:posOffset>901700</wp:posOffset>
              </wp:positionH>
              <wp:positionV relativeFrom="page">
                <wp:posOffset>463550</wp:posOffset>
              </wp:positionV>
              <wp:extent cx="3314700" cy="194310"/>
              <wp:effectExtent l="0" t="0" r="0" b="15240"/>
              <wp:wrapNone/>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0A0C0" w14:textId="77777777" w:rsidR="00C74328" w:rsidRDefault="00CB5696">
                          <w:pPr>
                            <w:pStyle w:val="Textoindependiente"/>
                            <w:spacing w:before="10"/>
                            <w:ind w:left="20"/>
                          </w:pPr>
                          <w: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4E92CD5C" id="_x0000_t202" coordsize="21600,21600" o:spt="202" path="m,l,21600r21600,l21600,xe">
              <v:stroke joinstyle="miter"/>
              <v:path gradientshapeok="t" o:connecttype="rect"/>
            </v:shapetype>
            <v:shape id="Text Box 24" o:spid="_x0000_s1035" type="#_x0000_t202" style="position:absolute;margin-left:71pt;margin-top:36.5pt;width:261pt;height:15.3pt;z-index:-25281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" filled="f" stroked="f">
              <v:textbox inset="0,0,0,0">
                <w:txbxContent>
                  <w:p w14:paraId="7F90A0C0" w14:textId="77777777" w:rsidR="00C74328" w:rsidRDefault="00CB5696">
                    <w:pPr>
                      <w:pStyle w:val="BodyText"/>
                      <w:spacing w:before="10"/>
                      <w:ind w:left="20"/>
                    </w:pPr>
                    <w:r>
                      <w:t>BURNOUT IN NURSING PROFESSIONALS</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71C97" w14:textId="77777777" w:rsidR="00C74328" w:rsidRDefault="007F73A6">
    <w:pPr>
      <w:pStyle w:val="Textoindependiente"/>
      <w:spacing w:line="14" w:lineRule="auto"/>
      <w:rPr>
        <w:sz w:val="20"/>
      </w:rPr>
    </w:pPr>
    <w:r>
      <w:rPr>
        <w:noProof/>
        <w:lang w:bidi="ar-SA"/>
      </w:rPr>
      <mc:AlternateContent>
        <mc:Choice Requires="wps">
          <w:drawing>
            <wp:anchor distT="0" distB="0" distL="114300" distR="114300" simplePos="0" relativeHeight="250507264" behindDoc="1" locked="0" layoutInCell="1" allowOverlap="1" wp14:anchorId="70C82306" wp14:editId="48F48135">
              <wp:simplePos x="0" y="0"/>
              <wp:positionH relativeFrom="page">
                <wp:posOffset>901700</wp:posOffset>
              </wp:positionH>
              <wp:positionV relativeFrom="page">
                <wp:posOffset>457200</wp:posOffset>
              </wp:positionV>
              <wp:extent cx="4083050" cy="180975"/>
              <wp:effectExtent l="0" t="0" r="12700" b="952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289F1" w14:textId="77777777" w:rsidR="00C74328" w:rsidRDefault="00CB5696">
                          <w:pPr>
                            <w:spacing w:before="11"/>
                            <w:ind w:left="20"/>
                          </w:pPr>
                          <w:r>
                            <w:rPr>
                              <w:sz w:val="22"/>
                            </w:rP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70C82306" id="_x0000_t202" coordsize="21600,21600" o:spt="202" path="m,l,21600r21600,l21600,xe">
              <v:stroke joinstyle="miter"/>
              <v:path gradientshapeok="t" o:connecttype="rect"/>
            </v:shapetype>
            <v:shape id="Text Box 22" o:spid="_x0000_s1036" type="#_x0000_t202" style="position:absolute;margin-left:71pt;margin-top:36pt;width:321.5pt;height:14.25pt;z-index:-25280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" filled="f" stroked="f">
              <v:textbox inset="0,0,0,0">
                <w:txbxContent>
                  <w:p w14:paraId="795289F1" w14:textId="77777777" w:rsidR="00C74328" w:rsidRDefault="00CB5696">
                    <w:pPr>
                      <w:spacing w:before="11"/>
                      <w:ind w:left="20"/>
                    </w:pPr>
                    <w:r>
                      <w:rPr>
                        <w:sz w:val="22"/>
                      </w:rPr>
                      <w:t xml:space="preserve">BURNOUT IN NURSING PROFESSIONALS </w:t>
                    </w:r>
                  </w:p>
                </w:txbxContent>
              </v:textbox>
              <w10:wrap anchorx="page" anchory="page"/>
            </v:shape>
          </w:pict>
        </mc:Fallback>
      </mc:AlternateContent>
    </w:r>
    <w:r>
      <w:rPr>
        <w:noProof/>
        <w:lang w:bidi="ar-SA"/>
      </w:rPr>
      <mc:AlternateContent>
        <mc:Choice Requires="wps">
          <w:drawing>
            <wp:anchor distT="0" distB="0" distL="114300" distR="114300" simplePos="0" relativeHeight="250508288" behindDoc="1" locked="0" layoutInCell="1" allowOverlap="1" wp14:anchorId="670DBAF9" wp14:editId="14CAD1CE">
              <wp:simplePos x="0" y="0"/>
              <wp:positionH relativeFrom="page">
                <wp:posOffset>6690995</wp:posOffset>
              </wp:positionH>
              <wp:positionV relativeFrom="page">
                <wp:posOffset>451485</wp:posOffset>
              </wp:positionV>
              <wp:extent cx="193040" cy="204470"/>
              <wp:effectExtent l="0" t="0" r="0" b="0"/>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088608" w14:textId="77777777" w:rsidR="00C74328" w:rsidRDefault="007D1D57">
                          <w:pPr>
                            <w:spacing w:before="20"/>
                            <w:ind w:left="40"/>
                            <w:rPr>
                              <w:rFonts w:ascii="Calibri"/>
                            </w:rPr>
                          </w:pPr>
                          <w:r>
                            <w:fldChar w:fldCharType="begin"/>
                          </w:r>
                          <w:r>
                            <w:rPr>
                              <w:rFonts w:ascii="Calibri"/>
                              <w:sz w:val="22"/>
                            </w:rPr>
                            <w:instrText xml:space="preserve"> PAGE </w:instrText>
                          </w:r>
                          <w:r>
                            <w:fldChar w:fldCharType="separate"/>
                          </w:r>
                          <w:r w:rsidR="00001E30">
                            <w:rPr>
                              <w:rFonts w:ascii="Calibri"/>
                              <w:noProof/>
                              <w:sz w:val="22"/>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670DBAF9" id="Text Box 21" o:spid="_x0000_s1037" type="#_x0000_t202" style="position:absolute;margin-left:526.85pt;margin-top:35.55pt;width:15.2pt;height:16.1pt;z-index:-25280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" filled="f" stroked="f">
              <v:textbox inset="0,0,0,0">
                <w:txbxContent>
                  <w:p w14:paraId="2D088608" w14:textId="77777777" w:rsidR="00C74328" w:rsidRDefault="007D1D57">
                    <w:pPr>
                      <w:spacing w:before="20"/>
                      <w:ind w:left="40"/>
                      <w:rPr>
                        <w:rFonts w:ascii="Calibri"/>
                      </w:rPr>
                    </w:pPr>
                    <w:r>
                      <w:fldChar w:fldCharType="begin"/>
                    </w:r>
                    <w:r>
                      <w:rPr>
                        <w:rFonts w:ascii="Calibri"/>
                        <w:sz w:val="22"/>
                      </w:rPr>
                      <w:instrText xml:space="preserve"> PAGE </w:instrText>
                    </w:r>
                    <w:r>
                      <w:fldChar w:fldCharType="separate"/>
                    </w:r>
                    <w:r w:rsidR="00001E30">
                      <w:rPr>
                        <w:rFonts w:ascii="Calibri"/>
                        <w:noProof/>
                        <w:sz w:val="22"/>
                      </w:rPr>
                      <w:t>10</w:t>
                    </w:r>
                    <w: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595275910"/>
      <w:docPartObj>
        <w:docPartGallery w:val="Page Numbers (Top of Page)"/>
        <w:docPartUnique/>
      </w:docPartObj>
    </w:sdtPr>
    <w:sdtEndPr>
      <w:rPr>
        <w:rStyle w:val="Nmerodepgina"/>
      </w:rPr>
    </w:sdtEndPr>
    <w:sdtContent>
      <w:p w14:paraId="06384EDF" w14:textId="77777777" w:rsidR="0019485A" w:rsidRDefault="0019485A" w:rsidP="00266DE7">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11</w:t>
        </w:r>
        <w:r>
          <w:rPr>
            <w:rStyle w:val="Nmerodepgina"/>
          </w:rPr>
          <w:fldChar w:fldCharType="end"/>
        </w:r>
      </w:p>
    </w:sdtContent>
  </w:sdt>
  <w:p w14:paraId="393667E6"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1655680" behindDoc="1" locked="0" layoutInCell="1" allowOverlap="1" wp14:anchorId="43DF7C2A" wp14:editId="6FAB372A">
              <wp:simplePos x="0" y="0"/>
              <wp:positionH relativeFrom="page">
                <wp:posOffset>901700</wp:posOffset>
              </wp:positionH>
              <wp:positionV relativeFrom="page">
                <wp:posOffset>463550</wp:posOffset>
              </wp:positionV>
              <wp:extent cx="4286250" cy="194310"/>
              <wp:effectExtent l="0" t="0" r="0" b="1524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6FEEC" w14:textId="77777777" w:rsidR="00C74328" w:rsidRDefault="00CB5696">
                          <w:pPr>
                            <w:pStyle w:val="Textoindependiente"/>
                            <w:spacing w:before="10"/>
                            <w:ind w:left="2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43DF7C2A" id="_x0000_t202" coordsize="21600,21600" o:spt="202" path="m,l,21600r21600,l21600,xe">
              <v:stroke joinstyle="miter"/>
              <v:path gradientshapeok="t" o:connecttype="rect"/>
            </v:shapetype>
            <v:shape id="Text Box 20" o:spid="_x0000_s1038" type="#_x0000_t202" style="position:absolute;margin-left:71pt;margin-top:36.5pt;width:337.5pt;height:15.3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" filled="f" stroked="f">
              <v:textbox inset="0,0,0,0">
                <w:txbxContent>
                  <w:p w14:paraId="2606FEEC" w14:textId="77777777" w:rsidR="00C74328" w:rsidRDefault="00CB5696">
                    <w:pPr>
                      <w:pStyle w:val="BodyText"/>
                      <w:spacing w:before="10"/>
                      <w:ind w:left="20"/>
                    </w:pPr>
                    <w:r>
                      <w:t xml:space="preserve">BURNOUT IN NURSING PROFESSIONALS </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27260844"/>
      <w:docPartObj>
        <w:docPartGallery w:val="Page Numbers (Top of Page)"/>
        <w:docPartUnique/>
      </w:docPartObj>
    </w:sdtPr>
    <w:sdtEndPr>
      <w:rPr>
        <w:rStyle w:val="Nmerodepgina"/>
      </w:rPr>
    </w:sdtEndPr>
    <w:sdtContent>
      <w:p w14:paraId="71A3CE62" w14:textId="77777777" w:rsidR="0019485A" w:rsidRDefault="00DD73AB" w:rsidP="00266DE7">
        <w:pPr>
          <w:pStyle w:val="Encabezado"/>
          <w:framePr w:wrap="none" w:vAnchor="text" w:hAnchor="margin" w:xAlign="right" w:y="1"/>
          <w:rPr>
            <w:rStyle w:val="Nmerodepgina"/>
          </w:rPr>
        </w:pPr>
        <w:r>
          <w:rPr>
            <w:rStyle w:val="Nmerodepgina"/>
          </w:rPr>
          <w:t>12</w:t>
        </w:r>
      </w:p>
    </w:sdtContent>
  </w:sdt>
  <w:p w14:paraId="3431880E"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1657728" behindDoc="1" locked="0" layoutInCell="1" allowOverlap="1" wp14:anchorId="16703348" wp14:editId="696C0FB8">
              <wp:simplePos x="0" y="0"/>
              <wp:positionH relativeFrom="page">
                <wp:posOffset>901700</wp:posOffset>
              </wp:positionH>
              <wp:positionV relativeFrom="page">
                <wp:posOffset>463550</wp:posOffset>
              </wp:positionV>
              <wp:extent cx="3975100" cy="194310"/>
              <wp:effectExtent l="0" t="0" r="6350" b="15240"/>
              <wp:wrapNone/>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F1FD2" w14:textId="77777777" w:rsidR="00C74328" w:rsidRDefault="00CB5696">
                          <w:pPr>
                            <w:pStyle w:val="Textoindependiente"/>
                            <w:spacing w:before="10"/>
                            <w:ind w:left="20"/>
                          </w:pPr>
                          <w: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6703348" id="_x0000_t202" coordsize="21600,21600" o:spt="202" path="m,l,21600r21600,l21600,xe">
              <v:stroke joinstyle="miter"/>
              <v:path gradientshapeok="t" o:connecttype="rect"/>
            </v:shapetype>
            <v:shape id="Text Box 18" o:spid="_x0000_s1039" type="#_x0000_t202" style="position:absolute;margin-left:71pt;margin-top:36.5pt;width:313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" filled="f" stroked="f">
              <v:textbox inset="0,0,0,0">
                <w:txbxContent>
                  <w:p w14:paraId="283F1FD2" w14:textId="77777777" w:rsidR="00C74328" w:rsidRDefault="00CB5696">
                    <w:pPr>
                      <w:pStyle w:val="BodyText"/>
                      <w:spacing w:before="10"/>
                      <w:ind w:left="20"/>
                    </w:pPr>
                    <w:r>
                      <w:t>BURNOUT IN NURSING PROFESSIONALS</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120612827"/>
      <w:docPartObj>
        <w:docPartGallery w:val="Page Numbers (Top of Page)"/>
        <w:docPartUnique/>
      </w:docPartObj>
    </w:sdtPr>
    <w:sdtEndPr>
      <w:rPr>
        <w:rStyle w:val="Nmerodepgina"/>
      </w:rPr>
    </w:sdtEndPr>
    <w:sdtContent>
      <w:p w14:paraId="2774FA35" w14:textId="77777777" w:rsidR="001843B1" w:rsidRDefault="008D4185" w:rsidP="00820EA5">
        <w:pPr>
          <w:pStyle w:val="Encabezado"/>
          <w:framePr w:wrap="none" w:vAnchor="text" w:hAnchor="page" w:x="10583" w:yAlign="center"/>
          <w:rPr>
            <w:rStyle w:val="Nmerodepgina"/>
          </w:rPr>
        </w:pPr>
        <w:r>
          <w:rPr>
            <w:rStyle w:val="Nmerodepgina"/>
          </w:rPr>
          <w:t>13</w:t>
        </w:r>
      </w:p>
    </w:sdtContent>
  </w:sdt>
  <w:p w14:paraId="4DAF9899" w14:textId="77777777" w:rsidR="00C74328" w:rsidRDefault="007F73A6"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1660800" behindDoc="1" locked="0" layoutInCell="1" allowOverlap="1" wp14:anchorId="71A3F961" wp14:editId="3AA301E3">
              <wp:simplePos x="0" y="0"/>
              <wp:positionH relativeFrom="page">
                <wp:posOffset>901700</wp:posOffset>
              </wp:positionH>
              <wp:positionV relativeFrom="page">
                <wp:posOffset>463550</wp:posOffset>
              </wp:positionV>
              <wp:extent cx="4121150" cy="194310"/>
              <wp:effectExtent l="0" t="0" r="12700" b="15240"/>
              <wp:wrapNone/>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978D5" w14:textId="77777777" w:rsidR="00C74328" w:rsidRDefault="00CB5696">
                          <w:pPr>
                            <w:pStyle w:val="Textoindependiente"/>
                            <w:spacing w:before="10"/>
                            <w:ind w:left="20"/>
                          </w:pPr>
                          <w: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71A3F961" id="_x0000_t202" coordsize="21600,21600" o:spt="202" path="m,l,21600r21600,l21600,xe">
              <v:stroke joinstyle="miter"/>
              <v:path gradientshapeok="t" o:connecttype="rect"/>
            </v:shapetype>
            <v:shape id="Text Box 16" o:spid="_x0000_s1040" type="#_x0000_t202" style="position:absolute;margin-left:71pt;margin-top:36.5pt;width:324.5pt;height:15.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" filled="f" stroked="f">
              <v:textbox inset="0,0,0,0">
                <w:txbxContent>
                  <w:p w14:paraId="610978D5" w14:textId="77777777" w:rsidR="00C74328" w:rsidRDefault="00CB5696">
                    <w:pPr>
                      <w:pStyle w:val="BodyText"/>
                      <w:spacing w:before="10"/>
                      <w:ind w:left="20"/>
                    </w:pPr>
                    <w:r>
                      <w:t>BURNOUT IN NURSING PROFESSIONALS</w:t>
                    </w:r>
                  </w:p>
                </w:txbxContent>
              </v:textbox>
              <w10:wrap anchorx="page" anchory="page"/>
            </v:shape>
          </w:pict>
        </mc:Fallback>
      </mc:AlternateContent>
    </w:r>
    <w:r w:rsidR="001843B1">
      <w:rPr>
        <w:sz w:val="20"/>
      </w:rPr>
      <w:t>13</w:t>
    </w:r>
    <w:r w:rsidR="00820EA5">
      <w:rPr>
        <w:sz w:val="2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549079892"/>
      <w:docPartObj>
        <w:docPartGallery w:val="Page Numbers (Top of Page)"/>
        <w:docPartUnique/>
      </w:docPartObj>
    </w:sdtPr>
    <w:sdtEndPr>
      <w:rPr>
        <w:rStyle w:val="Nmerodepgina"/>
      </w:rPr>
    </w:sdtEndPr>
    <w:sdtContent>
      <w:p w14:paraId="5018CB47" w14:textId="77777777" w:rsidR="008D4185" w:rsidRDefault="008D4185" w:rsidP="00820EA5">
        <w:pPr>
          <w:pStyle w:val="Encabezado"/>
          <w:framePr w:wrap="none" w:vAnchor="text" w:hAnchor="page" w:x="10583" w:yAlign="center"/>
          <w:rPr>
            <w:rStyle w:val="Nmerodepgina"/>
          </w:rPr>
        </w:pPr>
        <w:r>
          <w:rPr>
            <w:rStyle w:val="Nmerodepgina"/>
          </w:rPr>
          <w:t>14</w:t>
        </w:r>
      </w:p>
    </w:sdtContent>
  </w:sdt>
  <w:p w14:paraId="623B40E7" w14:textId="77777777" w:rsidR="008D4185" w:rsidRDefault="008D4185" w:rsidP="0019485A">
    <w:pPr>
      <w:pStyle w:val="Textoindependiente"/>
      <w:spacing w:line="14" w:lineRule="auto"/>
      <w:ind w:right="360"/>
      <w:rPr>
        <w:sz w:val="20"/>
      </w:rPr>
    </w:pPr>
    <w:r>
      <w:rPr>
        <w:noProof/>
        <w:lang w:bidi="ar-SA"/>
      </w:rPr>
      <mc:AlternateContent>
        <mc:Choice Requires="wps">
          <w:drawing>
            <wp:anchor distT="0" distB="0" distL="114300" distR="114300" simplePos="0" relativeHeight="251662848" behindDoc="1" locked="0" layoutInCell="1" allowOverlap="1" wp14:anchorId="1A8C40DA" wp14:editId="11A0A771">
              <wp:simplePos x="0" y="0"/>
              <wp:positionH relativeFrom="page">
                <wp:posOffset>901700</wp:posOffset>
              </wp:positionH>
              <wp:positionV relativeFrom="page">
                <wp:posOffset>463550</wp:posOffset>
              </wp:positionV>
              <wp:extent cx="4121150" cy="194310"/>
              <wp:effectExtent l="0" t="0" r="12700" b="1524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80D9D" w14:textId="77777777" w:rsidR="008D4185" w:rsidRDefault="008D4185">
                          <w:pPr>
                            <w:pStyle w:val="Textoindependiente"/>
                            <w:spacing w:before="10"/>
                            <w:ind w:left="20"/>
                          </w:pPr>
                          <w:r>
                            <w:t>BURNOUT IN NURSING PROFESSIONALS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A8C40DA" id="_x0000_t202" coordsize="21600,21600" o:spt="202" path="m,l,21600r21600,l21600,xe">
              <v:stroke joinstyle="miter"/>
              <v:path gradientshapeok="t" o:connecttype="rect"/>
            </v:shapetype>
            <v:shape id="_x0000_s1041" type="#_x0000_t202" style="position:absolute;margin-left:71pt;margin-top:36.5pt;width:324.5pt;height:15.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" filled="f" stroked="f">
              <v:textbox inset="0,0,0,0">
                <w:txbxContent>
                  <w:p w14:paraId="59E80D9D" w14:textId="77777777" w:rsidR="008D4185" w:rsidRDefault="008D4185">
                    <w:pPr>
                      <w:pStyle w:val="BodyText"/>
                      <w:spacing w:before="10"/>
                      <w:ind w:left="20"/>
                    </w:pPr>
                    <w:r>
                      <w:t>BURNOUT IN NURSING PROFESSIONALS</w:t>
                    </w:r>
                  </w:p>
                </w:txbxContent>
              </v:textbox>
              <w10:wrap anchorx="page" anchory="page"/>
            </v:shape>
          </w:pict>
        </mc:Fallback>
      </mc:AlternateContent>
    </w:r>
    <w:r>
      <w:rPr>
        <w:sz w:val="20"/>
      </w:rPr>
      <w:t xml:space="preserve">13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863525"/>
      <w:docPartObj>
        <w:docPartGallery w:val="Page Numbers (Top of Page)"/>
        <w:docPartUnique/>
      </w:docPartObj>
    </w:sdtPr>
    <w:sdtEndPr>
      <w:rPr>
        <w:rStyle w:val="Nmerodepgina"/>
      </w:rPr>
    </w:sdtEndPr>
    <w:sdtContent>
      <w:p w14:paraId="26A655D7" w14:textId="77777777" w:rsidR="00AF7359" w:rsidRDefault="008D4185" w:rsidP="00266DE7">
        <w:pPr>
          <w:pStyle w:val="Encabezado"/>
          <w:framePr w:wrap="none" w:vAnchor="text" w:hAnchor="margin" w:xAlign="right" w:y="1"/>
          <w:rPr>
            <w:rStyle w:val="Nmerodepgina"/>
          </w:rPr>
        </w:pPr>
        <w:r>
          <w:rPr>
            <w:rStyle w:val="Nmerodepgina"/>
          </w:rPr>
          <w:t>15</w:t>
        </w:r>
      </w:p>
    </w:sdtContent>
  </w:sdt>
  <w:p w14:paraId="5637D652" w14:textId="77777777" w:rsidR="00C74328" w:rsidRDefault="007F73A6" w:rsidP="00AF7359">
    <w:pPr>
      <w:pStyle w:val="Textoindependiente"/>
      <w:spacing w:line="14" w:lineRule="auto"/>
      <w:ind w:right="360"/>
      <w:rPr>
        <w:sz w:val="20"/>
      </w:rPr>
    </w:pPr>
    <w:r>
      <w:rPr>
        <w:noProof/>
        <w:lang w:bidi="ar-SA"/>
      </w:rPr>
      <mc:AlternateContent>
        <mc:Choice Requires="wps">
          <w:drawing>
            <wp:anchor distT="0" distB="0" distL="114300" distR="114300" simplePos="0" relativeHeight="250515456" behindDoc="1" locked="0" layoutInCell="1" allowOverlap="1" wp14:anchorId="5B444F06" wp14:editId="66988320">
              <wp:simplePos x="0" y="0"/>
              <wp:positionH relativeFrom="page">
                <wp:posOffset>901700</wp:posOffset>
              </wp:positionH>
              <wp:positionV relativeFrom="page">
                <wp:posOffset>461010</wp:posOffset>
              </wp:positionV>
              <wp:extent cx="3922395" cy="194310"/>
              <wp:effectExtent l="0" t="0" r="0" b="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239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B7B26" w14:textId="77777777" w:rsidR="00C74328" w:rsidRDefault="00AE66E5">
                          <w:pPr>
                            <w:pStyle w:val="Textoindependiente"/>
                            <w:spacing w:before="10"/>
                            <w:ind w:left="20"/>
                          </w:pPr>
                          <w:r>
                            <w:t xml:space="preserve">BURNOUT IN NURSING PROFESSIONAL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5B444F06" id="_x0000_t202" coordsize="21600,21600" o:spt="202" path="m,l,21600r21600,l21600,xe">
              <v:stroke joinstyle="miter"/>
              <v:path gradientshapeok="t" o:connecttype="rect"/>
            </v:shapetype>
            <v:shape id="Text Box 14" o:spid="_x0000_s1042" type="#_x0000_t202" style="position:absolute;margin-left:71pt;margin-top:36.3pt;width:308.85pt;height:15.3pt;z-index:-25280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" filled="f" stroked="f">
              <v:textbox inset="0,0,0,0">
                <w:txbxContent>
                  <w:p w14:paraId="792B7B26" w14:textId="77777777" w:rsidR="00C74328" w:rsidRDefault="00AE66E5">
                    <w:pPr>
                      <w:pStyle w:val="BodyText"/>
                      <w:spacing w:before="10"/>
                      <w:ind w:left="20"/>
                    </w:pPr>
                    <w:r>
                      <w:t xml:space="preserve">BURNOUT IN NURSING PROFESSIONAL </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162088130"/>
      <w:docPartObj>
        <w:docPartGallery w:val="Page Numbers (Top of Page)"/>
        <w:docPartUnique/>
      </w:docPartObj>
    </w:sdtPr>
    <w:sdtEndPr>
      <w:rPr>
        <w:rStyle w:val="Nmerodepgina"/>
      </w:rPr>
    </w:sdtEndPr>
    <w:sdtContent>
      <w:p w14:paraId="459AF4A6" w14:textId="77777777" w:rsidR="008D4185" w:rsidRDefault="008D4185" w:rsidP="00266DE7">
        <w:pPr>
          <w:pStyle w:val="Encabezado"/>
          <w:framePr w:wrap="none" w:vAnchor="text" w:hAnchor="margin" w:xAlign="right" w:y="1"/>
          <w:rPr>
            <w:rStyle w:val="Nmerodepgina"/>
          </w:rPr>
        </w:pPr>
        <w:r>
          <w:rPr>
            <w:rStyle w:val="Nmerodepgina"/>
          </w:rPr>
          <w:t>16</w:t>
        </w:r>
      </w:p>
    </w:sdtContent>
  </w:sdt>
  <w:p w14:paraId="64A85CDE" w14:textId="77777777" w:rsidR="008D4185" w:rsidRDefault="008D4185" w:rsidP="00AF7359">
    <w:pPr>
      <w:pStyle w:val="Textoindependiente"/>
      <w:spacing w:line="14" w:lineRule="auto"/>
      <w:ind w:right="360"/>
      <w:rPr>
        <w:sz w:val="20"/>
      </w:rPr>
    </w:pPr>
    <w:r>
      <w:rPr>
        <w:noProof/>
        <w:lang w:bidi="ar-SA"/>
      </w:rPr>
      <mc:AlternateContent>
        <mc:Choice Requires="wps">
          <w:drawing>
            <wp:anchor distT="0" distB="0" distL="114300" distR="114300" simplePos="0" relativeHeight="251664896" behindDoc="1" locked="0" layoutInCell="1" allowOverlap="1" wp14:anchorId="03EB5CB0" wp14:editId="774F7B4A">
              <wp:simplePos x="0" y="0"/>
              <wp:positionH relativeFrom="page">
                <wp:posOffset>901700</wp:posOffset>
              </wp:positionH>
              <wp:positionV relativeFrom="page">
                <wp:posOffset>461010</wp:posOffset>
              </wp:positionV>
              <wp:extent cx="3922395" cy="194310"/>
              <wp:effectExtent l="0" t="0" r="0" b="0"/>
              <wp:wrapNone/>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239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8382F" w14:textId="77777777" w:rsidR="008D4185" w:rsidRDefault="008D4185">
                          <w:pPr>
                            <w:pStyle w:val="Textoindependiente"/>
                            <w:spacing w:before="10"/>
                            <w:ind w:left="20"/>
                          </w:pPr>
                          <w:r>
                            <w:t xml:space="preserve">BURNOUT IN NURSING PROFESSIONAL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03EB5CB0" id="_x0000_t202" coordsize="21600,21600" o:spt="202" path="m,l,21600r21600,l21600,xe">
              <v:stroke joinstyle="miter"/>
              <v:path gradientshapeok="t" o:connecttype="rect"/>
            </v:shapetype>
            <v:shape id="_x0000_s1043" type="#_x0000_t202" style="position:absolute;margin-left:71pt;margin-top:36.3pt;width:308.85pt;height:15.3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" filled="f" stroked="f">
              <v:textbox inset="0,0,0,0">
                <w:txbxContent>
                  <w:p w14:paraId="36B8382F" w14:textId="77777777" w:rsidR="008D4185" w:rsidRDefault="008D4185">
                    <w:pPr>
                      <w:pStyle w:val="BodyText"/>
                      <w:spacing w:before="10"/>
                      <w:ind w:left="20"/>
                    </w:pPr>
                    <w:r>
                      <w:t xml:space="preserve">BURNOUT IN NURSING PROFESSIONAL </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5C0C8" w14:textId="77777777" w:rsidR="00AE66E5" w:rsidRDefault="00AE66E5">
    <w:pPr>
      <w:pStyle w:val="Encabezado"/>
      <w:jc w:val="right"/>
    </w:pPr>
    <w:r>
      <w:t xml:space="preserve">BURNOUT IN NURSING PROFESSIONALS                                                                                </w:t>
    </w:r>
    <w:sdt>
      <w:sdtPr>
        <w:id w:val="62752184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01E30">
          <w:rPr>
            <w:noProof/>
          </w:rPr>
          <w:t>18</w:t>
        </w:r>
        <w:r>
          <w:rPr>
            <w:noProof/>
          </w:rPr>
          <w:fldChar w:fldCharType="end"/>
        </w:r>
      </w:sdtContent>
    </w:sdt>
  </w:p>
  <w:p w14:paraId="7371A6DF" w14:textId="77777777" w:rsidR="00C74328" w:rsidRDefault="00C74328">
    <w:pPr>
      <w:pStyle w:val="Textoindependiente"/>
      <w:spacing w:line="14" w:lineRule="auto"/>
      <w:rPr>
        <w:sz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9D800" w14:textId="77777777" w:rsidR="00C74328" w:rsidRDefault="00AF7359">
    <w:pPr>
      <w:pStyle w:val="Textoindependiente"/>
      <w:spacing w:line="14" w:lineRule="auto"/>
      <w:rPr>
        <w:sz w:val="20"/>
      </w:rPr>
    </w:pPr>
    <w:r>
      <w:rPr>
        <w:noProof/>
        <w:lang w:bidi="ar-SA"/>
      </w:rPr>
      <mc:AlternateContent>
        <mc:Choice Requires="wps">
          <w:drawing>
            <wp:anchor distT="0" distB="0" distL="114300" distR="114300" simplePos="0" relativeHeight="250520576" behindDoc="1" locked="0" layoutInCell="1" allowOverlap="1" wp14:anchorId="3F39BE4B" wp14:editId="25461931">
              <wp:simplePos x="0" y="0"/>
              <wp:positionH relativeFrom="page">
                <wp:posOffset>6714490</wp:posOffset>
              </wp:positionH>
              <wp:positionV relativeFrom="page">
                <wp:posOffset>471170</wp:posOffset>
              </wp:positionV>
              <wp:extent cx="203200" cy="194310"/>
              <wp:effectExtent l="0" t="0" r="0" b="889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78D85" w14:textId="77777777" w:rsidR="00C74328" w:rsidRDefault="008D4185">
                          <w:pPr>
                            <w:pStyle w:val="Textoindependiente"/>
                            <w:spacing w:before="10"/>
                            <w:ind w:left="40"/>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3F39BE4B" id="_x0000_t202" coordsize="21600,21600" o:spt="202" path="m,l,21600r21600,l21600,xe">
              <v:stroke joinstyle="miter"/>
              <v:path gradientshapeok="t" o:connecttype="rect"/>
            </v:shapetype>
            <v:shape id="Text Box 9" o:spid="_x0000_s1044" type="#_x0000_t202" style="position:absolute;margin-left:528.7pt;margin-top:37.1pt;width:16pt;height:15.3pt;z-index:-25279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" filled="f" stroked="f">
              <v:textbox inset="0,0,0,0">
                <w:txbxContent>
                  <w:p w14:paraId="25578D85" w14:textId="77777777" w:rsidR="00C74328" w:rsidRDefault="008D4185">
                    <w:pPr>
                      <w:pStyle w:val="BodyText"/>
                      <w:spacing w:before="10"/>
                      <w:ind w:left="40"/>
                    </w:pPr>
                    <w:r>
                      <w:t>19</w:t>
                    </w:r>
                  </w:p>
                </w:txbxContent>
              </v:textbox>
              <w10:wrap anchorx="page" anchory="page"/>
            </v:shape>
          </w:pict>
        </mc:Fallback>
      </mc:AlternateContent>
    </w:r>
    <w:r w:rsidR="007F73A6">
      <w:rPr>
        <w:noProof/>
        <w:lang w:bidi="ar-SA"/>
      </w:rPr>
      <mc:AlternateContent>
        <mc:Choice Requires="wps">
          <w:drawing>
            <wp:anchor distT="0" distB="0" distL="114300" distR="114300" simplePos="0" relativeHeight="250519552" behindDoc="1" locked="0" layoutInCell="1" allowOverlap="1" wp14:anchorId="0D412D64" wp14:editId="18771ED6">
              <wp:simplePos x="0" y="0"/>
              <wp:positionH relativeFrom="page">
                <wp:posOffset>901700</wp:posOffset>
              </wp:positionH>
              <wp:positionV relativeFrom="page">
                <wp:posOffset>463550</wp:posOffset>
              </wp:positionV>
              <wp:extent cx="3200400" cy="194310"/>
              <wp:effectExtent l="0" t="0" r="0" b="1524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20DFE" w14:textId="77777777" w:rsidR="00C74328" w:rsidRDefault="00CB5696">
                          <w:pPr>
                            <w:pStyle w:val="Textoindependiente"/>
                            <w:spacing w:before="10"/>
                            <w:ind w:left="2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0D412D64" id="Text Box 10" o:spid="_x0000_s1045" type="#_x0000_t202" style="position:absolute;margin-left:71pt;margin-top:36.5pt;width:252pt;height:15.3pt;z-index:-25279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" filled="f" stroked="f">
              <v:textbox inset="0,0,0,0">
                <w:txbxContent>
                  <w:p w14:paraId="75E20DFE" w14:textId="77777777" w:rsidR="00C74328" w:rsidRDefault="00CB5696">
                    <w:pPr>
                      <w:pStyle w:val="BodyText"/>
                      <w:spacing w:before="10"/>
                      <w:ind w:left="20"/>
                    </w:pPr>
                    <w:r>
                      <w:t xml:space="preserve">BURNOUT IN NURSING PROFESSIONALS </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92921959"/>
      <w:docPartObj>
        <w:docPartGallery w:val="Page Numbers (Top of Page)"/>
        <w:docPartUnique/>
      </w:docPartObj>
    </w:sdtPr>
    <w:sdtEndPr>
      <w:rPr>
        <w:rStyle w:val="Nmerodepgina"/>
      </w:rPr>
    </w:sdtEndPr>
    <w:sdtContent>
      <w:p w14:paraId="70CFA987" w14:textId="77777777" w:rsidR="007A2CE9" w:rsidRDefault="007A2CE9" w:rsidP="00266DE7">
        <w:pPr>
          <w:pStyle w:val="Encabezado"/>
          <w:framePr w:wrap="none" w:vAnchor="text" w:hAnchor="margin" w:xAlign="right" w:y="1"/>
          <w:rPr>
            <w:rStyle w:val="Nmerodepgina"/>
          </w:rPr>
        </w:pPr>
        <w:r>
          <w:rPr>
            <w:rStyle w:val="Nmerodepgina"/>
          </w:rPr>
          <w:t>20</w:t>
        </w:r>
      </w:p>
    </w:sdtContent>
  </w:sdt>
  <w:p w14:paraId="69A78F89" w14:textId="77777777" w:rsidR="008D4185" w:rsidRDefault="008D4185" w:rsidP="007A2CE9">
    <w:pPr>
      <w:pStyle w:val="Textoindependiente"/>
      <w:spacing w:line="14" w:lineRule="auto"/>
      <w:ind w:right="360"/>
      <w:rPr>
        <w:sz w:val="20"/>
      </w:rPr>
    </w:pPr>
    <w:r>
      <w:rPr>
        <w:noProof/>
        <w:lang w:bidi="ar-SA"/>
      </w:rPr>
      <mc:AlternateContent>
        <mc:Choice Requires="wps">
          <w:drawing>
            <wp:anchor distT="0" distB="0" distL="114300" distR="114300" simplePos="0" relativeHeight="251666944" behindDoc="1" locked="0" layoutInCell="1" allowOverlap="1" wp14:anchorId="2CE6B27D" wp14:editId="295A2879">
              <wp:simplePos x="0" y="0"/>
              <wp:positionH relativeFrom="page">
                <wp:posOffset>901700</wp:posOffset>
              </wp:positionH>
              <wp:positionV relativeFrom="page">
                <wp:posOffset>463550</wp:posOffset>
              </wp:positionV>
              <wp:extent cx="3200400" cy="194310"/>
              <wp:effectExtent l="0" t="0" r="0" b="15240"/>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48BCC" w14:textId="77777777" w:rsidR="008D4185" w:rsidRDefault="008D4185">
                          <w:pPr>
                            <w:pStyle w:val="Textoindependiente"/>
                            <w:spacing w:before="10"/>
                            <w:ind w:left="2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2CE6B27D" id="_x0000_t202" coordsize="21600,21600" o:spt="202" path="m,l,21600r21600,l21600,xe">
              <v:stroke joinstyle="miter"/>
              <v:path gradientshapeok="t" o:connecttype="rect"/>
            </v:shapetype>
            <v:shape id="_x0000_s1046" type="#_x0000_t202" style="position:absolute;margin-left:71pt;margin-top:36.5pt;width:252pt;height:15.3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" filled="f" stroked="f">
              <v:textbox inset="0,0,0,0">
                <w:txbxContent>
                  <w:p w14:paraId="35048BCC" w14:textId="77777777" w:rsidR="008D4185" w:rsidRDefault="008D4185">
                    <w:pPr>
                      <w:pStyle w:val="BodyText"/>
                      <w:spacing w:before="10"/>
                      <w:ind w:left="20"/>
                    </w:pPr>
                    <w:r>
                      <w:t xml:space="preserve">BURNOUT IN NURSING PROFESSIONALS </w:t>
                    </w:r>
                  </w:p>
                </w:txbxContent>
              </v:textbox>
              <w10:wrap anchorx="page" anchory="page"/>
            </v:shape>
          </w:pict>
        </mc:Fallback>
      </mc:AlternateContent>
    </w:r>
    <w:r>
      <w:rPr>
        <w:sz w:val="20"/>
      </w:rPr>
      <w:t>20</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48185932"/>
      <w:docPartObj>
        <w:docPartGallery w:val="Page Numbers (Top of Page)"/>
        <w:docPartUnique/>
      </w:docPartObj>
    </w:sdtPr>
    <w:sdtEndPr>
      <w:rPr>
        <w:rStyle w:val="Nmerodepgina"/>
      </w:rPr>
    </w:sdtEndPr>
    <w:sdtContent>
      <w:p w14:paraId="466AA3B9" w14:textId="77777777" w:rsidR="00AF7359" w:rsidRDefault="007A2CE9" w:rsidP="00266DE7">
        <w:pPr>
          <w:pStyle w:val="Encabezado"/>
          <w:framePr w:wrap="none" w:vAnchor="text" w:hAnchor="margin" w:xAlign="right" w:y="1"/>
          <w:rPr>
            <w:rStyle w:val="Nmerodepgina"/>
          </w:rPr>
        </w:pPr>
        <w:r>
          <w:rPr>
            <w:rStyle w:val="Nmerodepgina"/>
          </w:rPr>
          <w:t>21</w:t>
        </w:r>
      </w:p>
    </w:sdtContent>
  </w:sdt>
  <w:p w14:paraId="0417B79E" w14:textId="77777777" w:rsidR="00C74328" w:rsidRDefault="007F73A6" w:rsidP="00AF7359">
    <w:pPr>
      <w:pStyle w:val="Textoindependiente"/>
      <w:spacing w:line="14" w:lineRule="auto"/>
      <w:ind w:right="360"/>
      <w:rPr>
        <w:sz w:val="20"/>
      </w:rPr>
    </w:pPr>
    <w:r>
      <w:rPr>
        <w:noProof/>
        <w:lang w:bidi="ar-SA"/>
      </w:rPr>
      <mc:AlternateContent>
        <mc:Choice Requires="wps">
          <w:drawing>
            <wp:anchor distT="0" distB="0" distL="114300" distR="114300" simplePos="0" relativeHeight="250521600" behindDoc="1" locked="0" layoutInCell="1" allowOverlap="1" wp14:anchorId="02CF733E" wp14:editId="6B84B75C">
              <wp:simplePos x="0" y="0"/>
              <wp:positionH relativeFrom="page">
                <wp:posOffset>901700</wp:posOffset>
              </wp:positionH>
              <wp:positionV relativeFrom="page">
                <wp:posOffset>463550</wp:posOffset>
              </wp:positionV>
              <wp:extent cx="5041900" cy="194310"/>
              <wp:effectExtent l="0" t="0" r="6350" b="152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156C8" w14:textId="77777777" w:rsidR="00C74328" w:rsidRDefault="00CB5696">
                          <w:pPr>
                            <w:pStyle w:val="Textoindependiente"/>
                            <w:spacing w:before="10"/>
                            <w:ind w:left="2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02CF733E" id="_x0000_t202" coordsize="21600,21600" o:spt="202" path="m,l,21600r21600,l21600,xe">
              <v:stroke joinstyle="miter"/>
              <v:path gradientshapeok="t" o:connecttype="rect"/>
            </v:shapetype>
            <v:shape id="Text Box 8" o:spid="_x0000_s1047" type="#_x0000_t202" style="position:absolute;margin-left:71pt;margin-top:36.5pt;width:397pt;height:15.3pt;z-index:-25279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" filled="f" stroked="f">
              <v:textbox inset="0,0,0,0">
                <w:txbxContent>
                  <w:p w14:paraId="19E156C8" w14:textId="77777777" w:rsidR="00C74328" w:rsidRDefault="00CB5696">
                    <w:pPr>
                      <w:pStyle w:val="BodyText"/>
                      <w:spacing w:before="10"/>
                      <w:ind w:left="20"/>
                    </w:pPr>
                    <w:r>
                      <w:t xml:space="preserve">BURNOUT IN NURSING PROFESSIONALS </w:t>
                    </w:r>
                  </w:p>
                </w:txbxContent>
              </v:textbox>
              <w10:wrap anchorx="page" anchory="page"/>
            </v:shape>
          </w:pict>
        </mc:Fallback>
      </mc:AlternateContent>
    </w:r>
    <w:r w:rsidR="00AF7359">
      <w:rPr>
        <w:sz w:val="20"/>
      </w:rPr>
      <w:t>21</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01954378"/>
      <w:docPartObj>
        <w:docPartGallery w:val="Page Numbers (Top of Page)"/>
        <w:docPartUnique/>
      </w:docPartObj>
    </w:sdtPr>
    <w:sdtEndPr>
      <w:rPr>
        <w:rStyle w:val="Nmerodepgina"/>
      </w:rPr>
    </w:sdtEndPr>
    <w:sdtContent>
      <w:p w14:paraId="1FF74B32" w14:textId="77777777" w:rsidR="007A2CE9" w:rsidRDefault="007A2CE9" w:rsidP="00266DE7">
        <w:pPr>
          <w:pStyle w:val="Encabezado"/>
          <w:framePr w:wrap="none" w:vAnchor="text" w:hAnchor="margin" w:xAlign="right" w:y="1"/>
          <w:rPr>
            <w:rStyle w:val="Nmerodepgina"/>
          </w:rPr>
        </w:pPr>
        <w:r>
          <w:rPr>
            <w:rStyle w:val="Nmerodepgina"/>
          </w:rPr>
          <w:t>22</w:t>
        </w:r>
      </w:p>
    </w:sdtContent>
  </w:sdt>
  <w:p w14:paraId="6D0C7BF4" w14:textId="77777777" w:rsidR="007A2CE9" w:rsidRDefault="007A2CE9" w:rsidP="00AF7359">
    <w:pPr>
      <w:pStyle w:val="Textoindependiente"/>
      <w:spacing w:line="14" w:lineRule="auto"/>
      <w:ind w:right="360"/>
      <w:rPr>
        <w:sz w:val="20"/>
      </w:rPr>
    </w:pPr>
    <w:r>
      <w:rPr>
        <w:noProof/>
        <w:lang w:bidi="ar-SA"/>
      </w:rPr>
      <mc:AlternateContent>
        <mc:Choice Requires="wps">
          <w:drawing>
            <wp:anchor distT="0" distB="0" distL="114300" distR="114300" simplePos="0" relativeHeight="251668992" behindDoc="1" locked="0" layoutInCell="1" allowOverlap="1" wp14:anchorId="5D7B3A36" wp14:editId="5B7508DA">
              <wp:simplePos x="0" y="0"/>
              <wp:positionH relativeFrom="page">
                <wp:posOffset>901700</wp:posOffset>
              </wp:positionH>
              <wp:positionV relativeFrom="page">
                <wp:posOffset>463550</wp:posOffset>
              </wp:positionV>
              <wp:extent cx="5041900" cy="194310"/>
              <wp:effectExtent l="0" t="0" r="6350" b="15240"/>
              <wp:wrapNone/>
              <wp:docPr id="1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B836B" w14:textId="77777777" w:rsidR="007A2CE9" w:rsidRDefault="007A2CE9">
                          <w:pPr>
                            <w:pStyle w:val="Textoindependiente"/>
                            <w:spacing w:before="10"/>
                            <w:ind w:left="20"/>
                          </w:pPr>
                          <w:r>
                            <w:t xml:space="preserve">BURNOUT IN NURSING PROFESSIONALS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5D7B3A36" id="_x0000_t202" coordsize="21600,21600" o:spt="202" path="m,l,21600r21600,l21600,xe">
              <v:stroke joinstyle="miter"/>
              <v:path gradientshapeok="t" o:connecttype="rect"/>
            </v:shapetype>
            <v:shape id="_x0000_s1048" type="#_x0000_t202" style="position:absolute;margin-left:71pt;margin-top:36.5pt;width:397pt;height:15.3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" filled="f" stroked="f">
              <v:textbox inset="0,0,0,0">
                <w:txbxContent>
                  <w:p w14:paraId="2B0B836B" w14:textId="77777777" w:rsidR="007A2CE9" w:rsidRDefault="007A2CE9">
                    <w:pPr>
                      <w:pStyle w:val="BodyText"/>
                      <w:spacing w:before="10"/>
                      <w:ind w:left="20"/>
                    </w:pPr>
                    <w:r>
                      <w:t xml:space="preserve">BURNOUT IN NURSING PROFESSIONALS </w:t>
                    </w:r>
                  </w:p>
                </w:txbxContent>
              </v:textbox>
              <w10:wrap anchorx="page" anchory="page"/>
            </v:shape>
          </w:pict>
        </mc:Fallback>
      </mc:AlternateContent>
    </w:r>
    <w:r>
      <w:rPr>
        <w:sz w:val="20"/>
      </w:rPr>
      <w:t>21</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68734" w14:textId="77777777" w:rsidR="00C74328" w:rsidRDefault="007A2CE9">
    <w:pPr>
      <w:pStyle w:val="Textoindependiente"/>
      <w:spacing w:line="14" w:lineRule="auto"/>
      <w:rPr>
        <w:sz w:val="20"/>
      </w:rPr>
    </w:pPr>
    <w:r>
      <w:rPr>
        <w:noProof/>
        <w:lang w:bidi="ar-SA"/>
      </w:rPr>
      <mc:AlternateContent>
        <mc:Choice Requires="wps">
          <w:drawing>
            <wp:anchor distT="0" distB="0" distL="114300" distR="114300" simplePos="0" relativeHeight="250524672" behindDoc="1" locked="0" layoutInCell="1" allowOverlap="1" wp14:anchorId="33E167DE" wp14:editId="695A6CDD">
              <wp:simplePos x="0" y="0"/>
              <wp:positionH relativeFrom="page">
                <wp:posOffset>6645275</wp:posOffset>
              </wp:positionH>
              <wp:positionV relativeFrom="page">
                <wp:posOffset>467360</wp:posOffset>
              </wp:positionV>
              <wp:extent cx="116958" cy="119883"/>
              <wp:effectExtent l="0" t="0" r="10160"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58" cy="1198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EBDEF" w14:textId="77777777" w:rsidR="00C74328" w:rsidRDefault="007D1D57">
                          <w:pPr>
                            <w:pStyle w:val="Textoindependiente"/>
                            <w:spacing w:before="10"/>
                            <w:ind w:left="20"/>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33E167DE" id="_x0000_t202" coordsize="21600,21600" o:spt="202" path="m,l,21600r21600,l21600,xe">
              <v:stroke joinstyle="miter"/>
              <v:path gradientshapeok="t" o:connecttype="rect"/>
            </v:shapetype>
            <v:shape id="Text Box 5" o:spid="_x0000_s1049" type="#_x0000_t202" style="position:absolute;margin-left:523.25pt;margin-top:36.8pt;width:9.2pt;height:9.45pt;z-index:-25279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" filled="f" stroked="f">
              <v:textbox inset="0,0,0,0">
                <w:txbxContent>
                  <w:p w14:paraId="42AEBDEF" w14:textId="77777777" w:rsidR="00C74328" w:rsidRDefault="007D1D57">
                    <w:pPr>
                      <w:pStyle w:val="BodyText"/>
                      <w:spacing w:before="10"/>
                      <w:ind w:left="20"/>
                    </w:pPr>
                    <w:r>
                      <w:t>17</w:t>
                    </w:r>
                  </w:p>
                </w:txbxContent>
              </v:textbox>
              <w10:wrap anchorx="page" anchory="page"/>
            </v:shape>
          </w:pict>
        </mc:Fallback>
      </mc:AlternateContent>
    </w:r>
    <w:r w:rsidR="007F73A6">
      <w:rPr>
        <w:noProof/>
        <w:lang w:bidi="ar-SA"/>
      </w:rPr>
      <mc:AlternateContent>
        <mc:Choice Requires="wps">
          <w:drawing>
            <wp:anchor distT="0" distB="0" distL="114300" distR="114300" simplePos="0" relativeHeight="250523648" behindDoc="1" locked="0" layoutInCell="1" allowOverlap="1" wp14:anchorId="4D0F437C" wp14:editId="5D9CC6C9">
              <wp:simplePos x="0" y="0"/>
              <wp:positionH relativeFrom="page">
                <wp:posOffset>901700</wp:posOffset>
              </wp:positionH>
              <wp:positionV relativeFrom="page">
                <wp:posOffset>463550</wp:posOffset>
              </wp:positionV>
              <wp:extent cx="4171950" cy="194310"/>
              <wp:effectExtent l="0" t="0" r="0"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77ED9" w14:textId="77777777" w:rsidR="00071F3C" w:rsidRDefault="00071F3C" w:rsidP="00071F3C">
                          <w:pPr>
                            <w:pStyle w:val="Textoindependiente"/>
                            <w:spacing w:before="10"/>
                            <w:ind w:left="20"/>
                          </w:pPr>
                          <w:r>
                            <w:t xml:space="preserve">BURNOUT IN NURSING PROFESSIONALS </w:t>
                          </w:r>
                        </w:p>
                        <w:p w14:paraId="018A09DA" w14:textId="77777777" w:rsidR="00C74328" w:rsidRDefault="00C74328">
                          <w:pPr>
                            <w:pStyle w:val="Textoindependiente"/>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4D0F437C" id="Text Box 6" o:spid="_x0000_s1050" type="#_x0000_t202" style="position:absolute;margin-left:71pt;margin-top:36.5pt;width:328.5pt;height:15.3pt;z-index:-25279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" filled="f" stroked="f">
              <v:textbox inset="0,0,0,0">
                <w:txbxContent>
                  <w:p w14:paraId="13B77ED9" w14:textId="77777777" w:rsidR="00071F3C" w:rsidRDefault="00071F3C" w:rsidP="00071F3C">
                    <w:pPr>
                      <w:pStyle w:val="BodyText"/>
                      <w:spacing w:before="10"/>
                      <w:ind w:left="20"/>
                    </w:pPr>
                    <w:r>
                      <w:t xml:space="preserve">BURNOUT IN NURSING PROFESSIONALS </w:t>
                    </w:r>
                  </w:p>
                  <w:p w14:paraId="018A09DA" w14:textId="77777777" w:rsidR="00C74328" w:rsidRDefault="00C74328">
                    <w:pPr>
                      <w:pStyle w:val="BodyText"/>
                      <w:spacing w:before="10"/>
                      <w:ind w:left="20"/>
                    </w:pP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56520008"/>
      <w:docPartObj>
        <w:docPartGallery w:val="Page Numbers (Top of Page)"/>
        <w:docPartUnique/>
      </w:docPartObj>
    </w:sdtPr>
    <w:sdtEndPr>
      <w:rPr>
        <w:rStyle w:val="Nmerodepgina"/>
      </w:rPr>
    </w:sdtEndPr>
    <w:sdtContent>
      <w:p w14:paraId="4673B333" w14:textId="77777777" w:rsidR="00AF7359" w:rsidRDefault="00AF7359" w:rsidP="00266DE7">
        <w:pPr>
          <w:pStyle w:val="Encabezado"/>
          <w:framePr w:wrap="none" w:vAnchor="text" w:hAnchor="margin" w:xAlign="right" w:y="1"/>
          <w:rPr>
            <w:rStyle w:val="Nmerodepgina"/>
          </w:rPr>
        </w:pPr>
        <w:r>
          <w:rPr>
            <w:rStyle w:val="Nmerodepgina"/>
          </w:rPr>
          <w:t>2</w:t>
        </w:r>
        <w:r w:rsidR="00DC5712">
          <w:rPr>
            <w:rStyle w:val="Nmerodepgina"/>
          </w:rPr>
          <w:t>5</w:t>
        </w:r>
      </w:p>
    </w:sdtContent>
  </w:sdt>
  <w:p w14:paraId="5FAE73E8" w14:textId="77777777" w:rsidR="00C74328" w:rsidRDefault="007F73A6" w:rsidP="00AF7359">
    <w:pPr>
      <w:pStyle w:val="Textoindependiente"/>
      <w:spacing w:line="14" w:lineRule="auto"/>
      <w:ind w:right="360"/>
      <w:rPr>
        <w:sz w:val="20"/>
      </w:rPr>
    </w:pPr>
    <w:r>
      <w:rPr>
        <w:noProof/>
        <w:lang w:bidi="ar-SA"/>
      </w:rPr>
      <mc:AlternateContent>
        <mc:Choice Requires="wps">
          <w:drawing>
            <wp:anchor distT="0" distB="0" distL="114300" distR="114300" simplePos="0" relativeHeight="250525696" behindDoc="1" locked="0" layoutInCell="1" allowOverlap="1" wp14:anchorId="6282E595" wp14:editId="52AE79CB">
              <wp:simplePos x="0" y="0"/>
              <wp:positionH relativeFrom="page">
                <wp:posOffset>901700</wp:posOffset>
              </wp:positionH>
              <wp:positionV relativeFrom="page">
                <wp:posOffset>463550</wp:posOffset>
              </wp:positionV>
              <wp:extent cx="4464050" cy="194310"/>
              <wp:effectExtent l="0" t="0" r="1270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A3F11" w14:textId="77777777" w:rsidR="00071F3C" w:rsidRDefault="00071F3C" w:rsidP="00071F3C">
                          <w:pPr>
                            <w:pStyle w:val="Textoindependiente"/>
                            <w:spacing w:before="10"/>
                            <w:ind w:left="20"/>
                          </w:pPr>
                          <w:r>
                            <w:t xml:space="preserve">BURNOUT IN NURSING PROFESSIONALS </w:t>
                          </w:r>
                        </w:p>
                        <w:p w14:paraId="779235DE" w14:textId="77777777" w:rsidR="00C74328" w:rsidRDefault="00C74328">
                          <w:pPr>
                            <w:pStyle w:val="Textoindependiente"/>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282E595" id="_x0000_t202" coordsize="21600,21600" o:spt="202" path="m,l,21600r21600,l21600,xe">
              <v:stroke joinstyle="miter"/>
              <v:path gradientshapeok="t" o:connecttype="rect"/>
            </v:shapetype>
            <v:shape id="Text Box 4" o:spid="_x0000_s1051" type="#_x0000_t202" style="position:absolute;margin-left:71pt;margin-top:36.5pt;width:351.5pt;height:15.3pt;z-index:-25279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" filled="f" stroked="f">
              <v:textbox inset="0,0,0,0">
                <w:txbxContent>
                  <w:p w14:paraId="0A3A3F11" w14:textId="77777777" w:rsidR="00071F3C" w:rsidRDefault="00071F3C" w:rsidP="00071F3C">
                    <w:pPr>
                      <w:pStyle w:val="BodyText"/>
                      <w:spacing w:before="10"/>
                      <w:ind w:left="20"/>
                    </w:pPr>
                    <w:r>
                      <w:t xml:space="preserve">BURNOUT IN NURSING PROFESSIONALS </w:t>
                    </w:r>
                  </w:p>
                  <w:p w14:paraId="779235DE" w14:textId="77777777" w:rsidR="00C74328" w:rsidRDefault="00C74328">
                    <w:pPr>
                      <w:pStyle w:val="BodyText"/>
                      <w:spacing w:before="10"/>
                      <w:ind w:left="20"/>
                    </w:pPr>
                  </w:p>
                </w:txbxContent>
              </v:textbox>
              <w10:wrap anchorx="page" anchory="page"/>
            </v:shape>
          </w:pict>
        </mc:Fallback>
      </mc:AlternateContent>
    </w:r>
    <w:r w:rsidR="00AF7359">
      <w:rPr>
        <w:sz w:val="20"/>
      </w:rPr>
      <w:t>22</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D4927" w14:textId="77777777" w:rsidR="00C74328" w:rsidRDefault="00C74328">
    <w:pPr>
      <w:pStyle w:val="Textoindependiente"/>
      <w:spacing w:line="14" w:lineRule="auto"/>
      <w:rPr>
        <w:sz w:val="20"/>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dwin S. Ramos, MD">
    <w15:presenceInfo w15:providerId="Windows Live" w15:userId="57c967199ef8fa58"/>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U0NTUxs7Q0N7E0MzJX0lEKTi0uzszPAykwqgUAX9MCcCwAAAA="/>
  </w:docVars>
  <w:rsids>
    <w:rsidRoot w:val="00C74328"/>
    <w:rsid w:val="00001E30"/>
    <w:rsid w:val="000132CB"/>
    <w:rsid w:val="00021CBD"/>
    <w:rsid w:val="00071F3C"/>
    <w:rsid w:val="00105B4F"/>
    <w:rsid w:val="001412C3"/>
    <w:rsid w:val="00175F2F"/>
    <w:rsid w:val="001843B1"/>
    <w:rsid w:val="0019485A"/>
    <w:rsid w:val="001E5186"/>
    <w:rsid w:val="00273A76"/>
    <w:rsid w:val="002A78FC"/>
    <w:rsid w:val="00302EB4"/>
    <w:rsid w:val="003510EC"/>
    <w:rsid w:val="0038483A"/>
    <w:rsid w:val="004152DB"/>
    <w:rsid w:val="0046458C"/>
    <w:rsid w:val="004A7E22"/>
    <w:rsid w:val="004F2B39"/>
    <w:rsid w:val="004F580C"/>
    <w:rsid w:val="005032A3"/>
    <w:rsid w:val="00514D8F"/>
    <w:rsid w:val="0055537B"/>
    <w:rsid w:val="005E337B"/>
    <w:rsid w:val="00673898"/>
    <w:rsid w:val="006D3BD0"/>
    <w:rsid w:val="0074507B"/>
    <w:rsid w:val="007A2CE9"/>
    <w:rsid w:val="007A6C7A"/>
    <w:rsid w:val="007D1D57"/>
    <w:rsid w:val="007E4F67"/>
    <w:rsid w:val="007F73A6"/>
    <w:rsid w:val="00807EB5"/>
    <w:rsid w:val="00820EA5"/>
    <w:rsid w:val="00823DC5"/>
    <w:rsid w:val="008833BC"/>
    <w:rsid w:val="008837B8"/>
    <w:rsid w:val="008D4185"/>
    <w:rsid w:val="00AD3364"/>
    <w:rsid w:val="00AE66E5"/>
    <w:rsid w:val="00AE7D37"/>
    <w:rsid w:val="00AF2AF6"/>
    <w:rsid w:val="00AF7359"/>
    <w:rsid w:val="00B01C6B"/>
    <w:rsid w:val="00B139DE"/>
    <w:rsid w:val="00B14AF3"/>
    <w:rsid w:val="00B45D6D"/>
    <w:rsid w:val="00B62370"/>
    <w:rsid w:val="00B63A69"/>
    <w:rsid w:val="00BE7236"/>
    <w:rsid w:val="00C21AC2"/>
    <w:rsid w:val="00C45F96"/>
    <w:rsid w:val="00C57F55"/>
    <w:rsid w:val="00C64DE2"/>
    <w:rsid w:val="00C73F46"/>
    <w:rsid w:val="00C74328"/>
    <w:rsid w:val="00C946C2"/>
    <w:rsid w:val="00CA7E1D"/>
    <w:rsid w:val="00CB5696"/>
    <w:rsid w:val="00DC5712"/>
    <w:rsid w:val="00DD73AB"/>
    <w:rsid w:val="00E0489F"/>
    <w:rsid w:val="00EA7E77"/>
    <w:rsid w:val="00F700FA"/>
    <w:rsid w:val="00FB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5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spacing w:before="90"/>
      <w:ind w:left="1900" w:right="1918"/>
      <w:jc w:val="center"/>
      <w:outlineLvl w:val="0"/>
    </w:pPr>
    <w:rPr>
      <w:rFonts w:eastAsia="Times New Roman"/>
      <w:b/>
      <w:bCs/>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rFonts w:eastAsia="Times New Roman"/>
      <w:lang w:bidi="en-US"/>
    </w:rPr>
  </w:style>
  <w:style w:type="paragraph" w:styleId="Prrafodelista">
    <w:name w:val="List Paragraph"/>
    <w:basedOn w:val="Normal"/>
    <w:uiPriority w:val="1"/>
    <w:qFormat/>
    <w:rPr>
      <w:lang w:bidi="en-US"/>
    </w:rPr>
  </w:style>
  <w:style w:type="paragraph" w:customStyle="1" w:styleId="TableParagraph">
    <w:name w:val="Table Paragraph"/>
    <w:basedOn w:val="Normal"/>
    <w:uiPriority w:val="1"/>
    <w:qFormat/>
    <w:rPr>
      <w:rFonts w:eastAsia="Times New Roman"/>
      <w:lang w:bidi="en-US"/>
    </w:rPr>
  </w:style>
  <w:style w:type="paragraph" w:styleId="Encabezado">
    <w:name w:val="header"/>
    <w:basedOn w:val="Normal"/>
    <w:link w:val="EncabezadoCar"/>
    <w:uiPriority w:val="99"/>
    <w:unhideWhenUsed/>
    <w:rsid w:val="00302EB4"/>
    <w:pPr>
      <w:tabs>
        <w:tab w:val="center" w:pos="4680"/>
        <w:tab w:val="right" w:pos="9360"/>
      </w:tabs>
    </w:pPr>
  </w:style>
  <w:style w:type="character" w:customStyle="1" w:styleId="EncabezadoCar">
    <w:name w:val="Encabezado Car"/>
    <w:basedOn w:val="Fuentedeprrafopredeter"/>
    <w:link w:val="Encabezado"/>
    <w:uiPriority w:val="99"/>
    <w:rsid w:val="00302EB4"/>
    <w:rPr>
      <w:rFonts w:ascii="Times New Roman" w:eastAsia="Times New Roman" w:hAnsi="Times New Roman" w:cs="Times New Roman"/>
      <w:lang w:bidi="en-US"/>
    </w:rPr>
  </w:style>
  <w:style w:type="paragraph" w:styleId="Piedepgina">
    <w:name w:val="footer"/>
    <w:basedOn w:val="Normal"/>
    <w:link w:val="PiedepginaCar"/>
    <w:uiPriority w:val="99"/>
    <w:unhideWhenUsed/>
    <w:rsid w:val="00302EB4"/>
    <w:pPr>
      <w:tabs>
        <w:tab w:val="center" w:pos="4680"/>
        <w:tab w:val="right" w:pos="9360"/>
      </w:tabs>
    </w:pPr>
  </w:style>
  <w:style w:type="character" w:customStyle="1" w:styleId="PiedepginaCar">
    <w:name w:val="Pie de página Car"/>
    <w:basedOn w:val="Fuentedeprrafopredeter"/>
    <w:link w:val="Piedepgina"/>
    <w:uiPriority w:val="99"/>
    <w:rsid w:val="00302EB4"/>
    <w:rPr>
      <w:rFonts w:ascii="Times New Roman" w:eastAsia="Times New Roman" w:hAnsi="Times New Roman" w:cs="Times New Roman"/>
      <w:lang w:bidi="en-US"/>
    </w:rPr>
  </w:style>
  <w:style w:type="character" w:styleId="Nmerodepgina">
    <w:name w:val="page number"/>
    <w:basedOn w:val="Fuentedeprrafopredeter"/>
    <w:uiPriority w:val="99"/>
    <w:semiHidden/>
    <w:unhideWhenUsed/>
    <w:rsid w:val="0019485A"/>
  </w:style>
  <w:style w:type="paragraph" w:styleId="Textonotaalfinal">
    <w:name w:val="endnote text"/>
    <w:basedOn w:val="Normal"/>
    <w:link w:val="TextonotaalfinalCar"/>
    <w:uiPriority w:val="99"/>
    <w:semiHidden/>
    <w:unhideWhenUsed/>
    <w:rsid w:val="001E5186"/>
    <w:rPr>
      <w:sz w:val="20"/>
      <w:szCs w:val="20"/>
    </w:rPr>
  </w:style>
  <w:style w:type="character" w:customStyle="1" w:styleId="TextonotaalfinalCar">
    <w:name w:val="Texto nota al final Car"/>
    <w:basedOn w:val="Fuentedeprrafopredeter"/>
    <w:link w:val="Textonotaalfinal"/>
    <w:uiPriority w:val="99"/>
    <w:semiHidden/>
    <w:rsid w:val="001E5186"/>
    <w:rPr>
      <w:sz w:val="20"/>
      <w:szCs w:val="20"/>
    </w:rPr>
  </w:style>
  <w:style w:type="character" w:styleId="Refdenotaalfinal">
    <w:name w:val="endnote reference"/>
    <w:basedOn w:val="Fuentedeprrafopredeter"/>
    <w:uiPriority w:val="99"/>
    <w:semiHidden/>
    <w:unhideWhenUsed/>
    <w:rsid w:val="001E5186"/>
    <w:rPr>
      <w:vertAlign w:val="superscript"/>
    </w:rPr>
  </w:style>
  <w:style w:type="character" w:styleId="Refdecomentario">
    <w:name w:val="annotation reference"/>
    <w:basedOn w:val="Fuentedeprrafopredeter"/>
    <w:uiPriority w:val="99"/>
    <w:semiHidden/>
    <w:unhideWhenUsed/>
    <w:rsid w:val="00823DC5"/>
    <w:rPr>
      <w:sz w:val="16"/>
      <w:szCs w:val="16"/>
    </w:rPr>
  </w:style>
  <w:style w:type="paragraph" w:styleId="Textocomentario">
    <w:name w:val="annotation text"/>
    <w:basedOn w:val="Normal"/>
    <w:link w:val="TextocomentarioCar"/>
    <w:uiPriority w:val="99"/>
    <w:semiHidden/>
    <w:unhideWhenUsed/>
    <w:rsid w:val="00823DC5"/>
    <w:rPr>
      <w:sz w:val="20"/>
      <w:szCs w:val="20"/>
    </w:rPr>
  </w:style>
  <w:style w:type="character" w:customStyle="1" w:styleId="TextocomentarioCar">
    <w:name w:val="Texto comentario Car"/>
    <w:basedOn w:val="Fuentedeprrafopredeter"/>
    <w:link w:val="Textocomentario"/>
    <w:uiPriority w:val="99"/>
    <w:semiHidden/>
    <w:rsid w:val="00823DC5"/>
    <w:rPr>
      <w:sz w:val="20"/>
      <w:szCs w:val="20"/>
    </w:rPr>
  </w:style>
  <w:style w:type="paragraph" w:styleId="Asuntodelcomentario">
    <w:name w:val="annotation subject"/>
    <w:basedOn w:val="Textocomentario"/>
    <w:next w:val="Textocomentario"/>
    <w:link w:val="AsuntodelcomentarioCar"/>
    <w:uiPriority w:val="99"/>
    <w:semiHidden/>
    <w:unhideWhenUsed/>
    <w:rsid w:val="00823DC5"/>
    <w:rPr>
      <w:b/>
      <w:bCs/>
    </w:rPr>
  </w:style>
  <w:style w:type="character" w:customStyle="1" w:styleId="AsuntodelcomentarioCar">
    <w:name w:val="Asunto del comentario Car"/>
    <w:basedOn w:val="TextocomentarioCar"/>
    <w:link w:val="Asuntodelcomentario"/>
    <w:uiPriority w:val="99"/>
    <w:semiHidden/>
    <w:rsid w:val="00823DC5"/>
    <w:rPr>
      <w:b/>
      <w:bCs/>
      <w:sz w:val="20"/>
      <w:szCs w:val="20"/>
    </w:rPr>
  </w:style>
  <w:style w:type="paragraph" w:styleId="Textodeglobo">
    <w:name w:val="Balloon Text"/>
    <w:basedOn w:val="Normal"/>
    <w:link w:val="TextodegloboCar"/>
    <w:uiPriority w:val="99"/>
    <w:semiHidden/>
    <w:unhideWhenUsed/>
    <w:rsid w:val="00273A76"/>
    <w:rPr>
      <w:sz w:val="18"/>
      <w:szCs w:val="18"/>
    </w:rPr>
  </w:style>
  <w:style w:type="character" w:customStyle="1" w:styleId="TextodegloboCar">
    <w:name w:val="Texto de globo Car"/>
    <w:basedOn w:val="Fuentedeprrafopredeter"/>
    <w:link w:val="Textodeglobo"/>
    <w:uiPriority w:val="99"/>
    <w:semiHidden/>
    <w:rsid w:val="00273A7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eader" Target="header8.xml"/><Relationship Id="rId26" Type="http://schemas.openxmlformats.org/officeDocument/2006/relationships/header" Target="header16.xml"/><Relationship Id="rId39" Type="http://schemas.microsoft.com/office/2011/relationships/people" Target="people.xml"/><Relationship Id="rId21" Type="http://schemas.openxmlformats.org/officeDocument/2006/relationships/header" Target="header11.xml"/><Relationship Id="rId34" Type="http://schemas.openxmlformats.org/officeDocument/2006/relationships/header" Target="header20.xml"/><Relationship Id="rId7" Type="http://schemas.openxmlformats.org/officeDocument/2006/relationships/header" Target="header1.xml"/><Relationship Id="rId12" Type="http://schemas.microsoft.com/office/2016/09/relationships/commentsIds" Target="commentsIds.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19.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yperlink" Target="http://www.ncbi.nlm.nih.gov/books/NBK49317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header" Target="header14.xml"/><Relationship Id="rId32" Type="http://schemas.openxmlformats.org/officeDocument/2006/relationships/header" Target="header18.xml"/><Relationship Id="rId37" Type="http://schemas.openxmlformats.org/officeDocument/2006/relationships/header" Target="header2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yperlink" Target="http://www.ncbi.nlm.nih.gov/books/NBK2668/" TargetMode="External"/><Relationship Id="rId36" Type="http://schemas.openxmlformats.org/officeDocument/2006/relationships/header" Target="header22.xml"/><Relationship Id="rId10" Type="http://schemas.openxmlformats.org/officeDocument/2006/relationships/comments" Target="comments.xml"/><Relationship Id="rId19" Type="http://schemas.openxmlformats.org/officeDocument/2006/relationships/header" Target="header9.xml"/><Relationship Id="rId31" Type="http://schemas.openxmlformats.org/officeDocument/2006/relationships/header" Target="header17.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yperlink" Target="http://www.mededwebs.com/blog/well-being-index/the-biggest-causes-of-nurse-" TargetMode="External"/><Relationship Id="rId30" Type="http://schemas.openxmlformats.org/officeDocument/2006/relationships/hyperlink" Target="http://www.ncbi.nlm.nih.gov/pmc/articles/PMC3717733/" TargetMode="External"/><Relationship Id="rId35" Type="http://schemas.openxmlformats.org/officeDocument/2006/relationships/header" Target="header21.xml"/><Relationship Id="rId8" Type="http://schemas.openxmlformats.org/officeDocument/2006/relationships/header" Target="head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EA184-4B60-7448-A833-B55DC21B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suggestions from professor1.dotx</Template>
  <TotalTime>4</TotalTime>
  <Pages>29</Pages>
  <Words>4796</Words>
  <Characters>26384</Characters>
  <Application>Microsoft Office Word</Application>
  <DocSecurity>0</DocSecurity>
  <Lines>219</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Kamande</dc:creator>
  <cp:lastModifiedBy>Microsoft Office User</cp:lastModifiedBy>
  <cp:revision>3</cp:revision>
  <cp:lastPrinted>2020-11-14T01:47:00Z</cp:lastPrinted>
  <dcterms:created xsi:type="dcterms:W3CDTF">2021-05-29T23:26:00Z</dcterms:created>
  <dcterms:modified xsi:type="dcterms:W3CDTF">2021-05-29T23:27:00Z</dcterms:modified>
</cp:coreProperties>
</file>